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raster"/>
        <w:tblW w:w="73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20"/>
        <w:gridCol w:w="2495"/>
      </w:tblGrid>
      <w:tr w:rsidR="005810C6" w:rsidTr="00B424AC">
        <w:trPr>
          <w:trHeight w:hRule="exact" w:val="2400"/>
        </w:trPr>
        <w:tc>
          <w:tcPr>
            <w:tcW w:w="7314" w:type="dxa"/>
            <w:gridSpan w:val="2"/>
          </w:tcPr>
          <w:p w:rsidR="003A6C0B" w:rsidRDefault="000B28AF" w:rsidP="005810C6">
            <w:pPr>
              <w:pStyle w:val="stlTitelBlauw"/>
            </w:pPr>
            <w:r>
              <w:t>u</w:t>
            </w:r>
            <w:r w:rsidR="003A6C0B">
              <w:t>itnodiging</w:t>
            </w:r>
          </w:p>
          <w:p w:rsidR="003A6C0B" w:rsidRPr="003A6C0B" w:rsidRDefault="003A6C0B" w:rsidP="000B28AF">
            <w:pPr>
              <w:pStyle w:val="stlTitelRood"/>
              <w:rPr>
                <w:rStyle w:val="stlDubbelePunt"/>
              </w:rPr>
            </w:pPr>
            <w:r w:rsidRPr="003A6C0B">
              <w:rPr>
                <w:rStyle w:val="stlDubbelePunt"/>
              </w:rPr>
              <w:t xml:space="preserve">: </w:t>
            </w:r>
            <w:r w:rsidR="000B28AF">
              <w:rPr>
                <w:rStyle w:val="stlDubbelePunt"/>
              </w:rPr>
              <w:t>perioperatieve zorg in de 21</w:t>
            </w:r>
            <w:r w:rsidR="000B28AF" w:rsidRPr="000B28AF">
              <w:rPr>
                <w:rStyle w:val="stlDubbelePunt"/>
                <w:vertAlign w:val="superscript"/>
              </w:rPr>
              <w:t>ste</w:t>
            </w:r>
            <w:r w:rsidR="000B28AF">
              <w:rPr>
                <w:rStyle w:val="stlDubbelePunt"/>
              </w:rPr>
              <w:t xml:space="preserve"> eeuw</w:t>
            </w:r>
          </w:p>
        </w:tc>
      </w:tr>
      <w:tr w:rsidR="005810C6" w:rsidTr="00B424AC">
        <w:trPr>
          <w:trHeight w:hRule="exact" w:val="119"/>
        </w:trPr>
        <w:tc>
          <w:tcPr>
            <w:tcW w:w="7314" w:type="dxa"/>
            <w:gridSpan w:val="2"/>
          </w:tcPr>
          <w:p w:rsidR="005810C6" w:rsidRDefault="005810C6" w:rsidP="00333528"/>
        </w:tc>
      </w:tr>
      <w:tr w:rsidR="005810C6" w:rsidTr="00B424AC">
        <w:trPr>
          <w:trHeight w:hRule="exact" w:val="425"/>
        </w:trPr>
        <w:tc>
          <w:tcPr>
            <w:tcW w:w="7314" w:type="dxa"/>
            <w:gridSpan w:val="2"/>
          </w:tcPr>
          <w:p w:rsidR="005810C6" w:rsidRDefault="000B28AF" w:rsidP="005810C6">
            <w:pPr>
              <w:pStyle w:val="stlDatum"/>
            </w:pPr>
            <w:r>
              <w:t>30 november 2017</w:t>
            </w:r>
          </w:p>
        </w:tc>
      </w:tr>
      <w:tr w:rsidR="005810C6" w:rsidTr="00B424AC">
        <w:trPr>
          <w:trHeight w:hRule="exact" w:val="340"/>
        </w:trPr>
        <w:tc>
          <w:tcPr>
            <w:tcW w:w="7314" w:type="dxa"/>
            <w:gridSpan w:val="2"/>
          </w:tcPr>
          <w:p w:rsidR="005810C6" w:rsidRDefault="005810C6" w:rsidP="00333528"/>
        </w:tc>
      </w:tr>
      <w:tr w:rsidR="005810C6" w:rsidTr="00B424AC">
        <w:trPr>
          <w:trHeight w:hRule="exact" w:val="3969"/>
        </w:trPr>
        <w:tc>
          <w:tcPr>
            <w:tcW w:w="7314" w:type="dxa"/>
            <w:gridSpan w:val="2"/>
          </w:tcPr>
          <w:p w:rsidR="005810C6" w:rsidRDefault="005810C6" w:rsidP="005810C6">
            <w:pPr>
              <w:jc w:val="center"/>
            </w:pPr>
            <w:r>
              <w:rPr>
                <w:noProof/>
                <w:lang w:eastAsia="nl-NL"/>
              </w:rPr>
              <mc:AlternateContent>
                <mc:Choice Requires="wps">
                  <w:drawing>
                    <wp:inline distT="0" distB="0" distL="0" distR="0" wp14:anchorId="3DE96E6D" wp14:editId="3F3E23B7">
                      <wp:extent cx="2520000" cy="2520000"/>
                      <wp:effectExtent l="0" t="0" r="0" b="0"/>
                      <wp:docPr id="1" name="Ovaal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20000" cy="2520000"/>
                              </a:xfrm>
                              <a:prstGeom prst="ellipse">
                                <a:avLst/>
                              </a:prstGeom>
                              <a:blipFill dpi="0" rotWithShape="1"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id="Ovaal 1" o:spid="_x0000_s1026" style="width:198.45pt;height:198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" stroked="f" strokeweight="1pt">
                      <v:fill r:id="rId12" o:title="" recolor="t" rotate="t" type="frame"/>
                      <v:stroke joinstyle="miter"/>
                      <w10:anchorlock/>
                    </v:oval>
                  </w:pict>
                </mc:Fallback>
              </mc:AlternateContent>
            </w:r>
          </w:p>
        </w:tc>
      </w:tr>
      <w:tr w:rsidR="005810C6" w:rsidTr="00B424AC">
        <w:trPr>
          <w:trHeight w:hRule="exact" w:val="295"/>
        </w:trPr>
        <w:tc>
          <w:tcPr>
            <w:tcW w:w="7314" w:type="dxa"/>
            <w:gridSpan w:val="2"/>
          </w:tcPr>
          <w:p w:rsidR="005810C6" w:rsidRDefault="005810C6" w:rsidP="00333528"/>
        </w:tc>
      </w:tr>
      <w:tr w:rsidR="00D37C98" w:rsidTr="00B424AC">
        <w:trPr>
          <w:trHeight w:hRule="exact" w:val="1418"/>
        </w:trPr>
        <w:tc>
          <w:tcPr>
            <w:tcW w:w="4820" w:type="dxa"/>
          </w:tcPr>
          <w:p w:rsidR="00D37C98" w:rsidRDefault="00DC4DBC" w:rsidP="005810C6">
            <w:pPr>
              <w:pStyle w:val="stlKopBlauw"/>
            </w:pPr>
            <w:r>
              <w:t>A</w:t>
            </w:r>
            <w:r w:rsidR="00D37C98">
              <w:t>ccreditatie</w:t>
            </w:r>
          </w:p>
          <w:p w:rsidR="00DC4DBC" w:rsidRDefault="00166BE2" w:rsidP="000B28AF">
            <w:r>
              <w:t>A</w:t>
            </w:r>
            <w:r w:rsidR="000B28AF" w:rsidRPr="00206CE4">
              <w:t xml:space="preserve">ccreditatie aangevraagd bij de NVA, NAPA, Beroepsvereniging Anesthesie medewerkers, </w:t>
            </w:r>
            <w:proofErr w:type="spellStart"/>
            <w:r w:rsidR="000B28AF" w:rsidRPr="00206CE4">
              <w:t>VnVN</w:t>
            </w:r>
            <w:proofErr w:type="spellEnd"/>
            <w:r w:rsidR="000B28AF" w:rsidRPr="00206CE4">
              <w:t xml:space="preserve">  en </w:t>
            </w:r>
          </w:p>
          <w:p w:rsidR="000B28AF" w:rsidRPr="00206CE4" w:rsidRDefault="000B28AF" w:rsidP="000B28AF">
            <w:r w:rsidRPr="00206CE4">
              <w:t xml:space="preserve">het algemeen bureau accreditatie </w:t>
            </w:r>
          </w:p>
          <w:p w:rsidR="00D37C98" w:rsidRDefault="00D37C98" w:rsidP="000B28AF"/>
        </w:tc>
        <w:tc>
          <w:tcPr>
            <w:tcW w:w="2495" w:type="dxa"/>
          </w:tcPr>
          <w:p w:rsidR="00D37C98" w:rsidRDefault="00D37C98" w:rsidP="00D37C98">
            <w:pPr>
              <w:pStyle w:val="stlKopBlauw"/>
            </w:pPr>
            <w:r>
              <w:t>Locatie</w:t>
            </w:r>
          </w:p>
          <w:p w:rsidR="00D37C98" w:rsidRDefault="00D37C98" w:rsidP="00D37C98">
            <w:proofErr w:type="spellStart"/>
            <w:r>
              <w:t>Einthovenza</w:t>
            </w:r>
            <w:r w:rsidR="00DC4DBC">
              <w:t>a</w:t>
            </w:r>
            <w:r>
              <w:t>l</w:t>
            </w:r>
            <w:proofErr w:type="spellEnd"/>
            <w:r w:rsidR="00DC4DBC">
              <w:t xml:space="preserve"> 1+2</w:t>
            </w:r>
          </w:p>
          <w:p w:rsidR="00D37C98" w:rsidRDefault="00D37C98" w:rsidP="00D37C98">
            <w:r>
              <w:t>OLVG, locatie Oost</w:t>
            </w:r>
          </w:p>
          <w:p w:rsidR="00D37C98" w:rsidRPr="00D37C98" w:rsidRDefault="00D37C98" w:rsidP="00D37C98">
            <w:r>
              <w:t>Oosterpark 9, Amsterdam</w:t>
            </w:r>
          </w:p>
        </w:tc>
      </w:tr>
    </w:tbl>
    <w:p w:rsidR="004514E9" w:rsidRDefault="004514E9" w:rsidP="00333528"/>
    <w:p w:rsidR="004514E9" w:rsidRDefault="004514E9">
      <w:pPr>
        <w:spacing w:after="160" w:line="259" w:lineRule="auto"/>
      </w:pPr>
      <w:r>
        <w:br w:type="page"/>
      </w:r>
    </w:p>
    <w:p w:rsidR="00B81C63" w:rsidRDefault="00AF61A3" w:rsidP="00AF61A3">
      <w:pPr>
        <w:pStyle w:val="stlPaginaTitelBlauw"/>
      </w:pPr>
      <w:r>
        <w:lastRenderedPageBreak/>
        <w:t>Programma</w:t>
      </w:r>
    </w:p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19"/>
        <w:gridCol w:w="4196"/>
      </w:tblGrid>
      <w:tr w:rsidR="00AF61A3" w:rsidTr="0073392A">
        <w:tc>
          <w:tcPr>
            <w:tcW w:w="3119" w:type="dxa"/>
          </w:tcPr>
          <w:p w:rsidR="00AF61A3" w:rsidRPr="00CE10A8" w:rsidRDefault="00AF61A3" w:rsidP="00144979">
            <w:pPr>
              <w:pStyle w:val="stlKopZwart"/>
            </w:pPr>
          </w:p>
        </w:tc>
        <w:tc>
          <w:tcPr>
            <w:tcW w:w="4196" w:type="dxa"/>
          </w:tcPr>
          <w:p w:rsidR="00AF61A3" w:rsidRPr="00CE10A8" w:rsidRDefault="00AF61A3" w:rsidP="000D6949">
            <w:pPr>
              <w:pStyle w:val="stlKopZwart"/>
            </w:pPr>
          </w:p>
        </w:tc>
      </w:tr>
      <w:tr w:rsidR="00AF61A3" w:rsidTr="0073392A">
        <w:tc>
          <w:tcPr>
            <w:tcW w:w="3119" w:type="dxa"/>
          </w:tcPr>
          <w:p w:rsidR="00AF61A3" w:rsidRPr="00BD72DF" w:rsidRDefault="00144979" w:rsidP="00166BE2">
            <w:pPr>
              <w:pStyle w:val="stlInformatie"/>
              <w:rPr>
                <w:sz w:val="16"/>
                <w:szCs w:val="16"/>
              </w:rPr>
            </w:pPr>
            <w:r w:rsidRPr="00BD72DF">
              <w:rPr>
                <w:sz w:val="16"/>
                <w:szCs w:val="16"/>
              </w:rPr>
              <w:t>15.30</w:t>
            </w:r>
          </w:p>
        </w:tc>
        <w:tc>
          <w:tcPr>
            <w:tcW w:w="4196" w:type="dxa"/>
          </w:tcPr>
          <w:p w:rsidR="00AF61A3" w:rsidRPr="00BD72DF" w:rsidRDefault="00144979" w:rsidP="00166BE2">
            <w:pPr>
              <w:pStyle w:val="stlInformatie"/>
              <w:rPr>
                <w:sz w:val="16"/>
                <w:szCs w:val="16"/>
              </w:rPr>
            </w:pPr>
            <w:r w:rsidRPr="00BD72DF">
              <w:rPr>
                <w:sz w:val="16"/>
                <w:szCs w:val="16"/>
              </w:rPr>
              <w:t>Ontvangst</w:t>
            </w:r>
          </w:p>
          <w:p w:rsidR="00AF61A3" w:rsidRPr="00BD72DF" w:rsidRDefault="00144979" w:rsidP="00166BE2">
            <w:pPr>
              <w:pStyle w:val="stlInformatie"/>
              <w:rPr>
                <w:i/>
                <w:sz w:val="16"/>
                <w:szCs w:val="16"/>
              </w:rPr>
            </w:pPr>
            <w:r w:rsidRPr="00BD72DF">
              <w:rPr>
                <w:i/>
                <w:sz w:val="16"/>
                <w:szCs w:val="16"/>
              </w:rPr>
              <w:t>Marc Godfried, anesthesioloog OLVG</w:t>
            </w:r>
          </w:p>
        </w:tc>
      </w:tr>
      <w:tr w:rsidR="00AF61A3" w:rsidTr="0073392A">
        <w:tc>
          <w:tcPr>
            <w:tcW w:w="3119" w:type="dxa"/>
          </w:tcPr>
          <w:p w:rsidR="00AF61A3" w:rsidRPr="00BD72DF" w:rsidRDefault="00144979" w:rsidP="00166BE2">
            <w:pPr>
              <w:pStyle w:val="stlInformatie"/>
              <w:rPr>
                <w:sz w:val="16"/>
                <w:szCs w:val="16"/>
              </w:rPr>
            </w:pPr>
            <w:r w:rsidRPr="00BD72DF">
              <w:rPr>
                <w:sz w:val="16"/>
                <w:szCs w:val="16"/>
              </w:rPr>
              <w:t>15</w:t>
            </w:r>
            <w:r w:rsidR="00AF61A3" w:rsidRPr="00BD72DF">
              <w:rPr>
                <w:sz w:val="16"/>
                <w:szCs w:val="16"/>
              </w:rPr>
              <w:t>.45</w:t>
            </w:r>
          </w:p>
        </w:tc>
        <w:tc>
          <w:tcPr>
            <w:tcW w:w="4196" w:type="dxa"/>
          </w:tcPr>
          <w:p w:rsidR="00AF61A3" w:rsidRPr="00BD72DF" w:rsidRDefault="00144979" w:rsidP="00166BE2">
            <w:pPr>
              <w:pStyle w:val="stlInformatie"/>
              <w:rPr>
                <w:sz w:val="16"/>
                <w:szCs w:val="16"/>
              </w:rPr>
            </w:pPr>
            <w:r w:rsidRPr="00BD72DF">
              <w:rPr>
                <w:sz w:val="16"/>
                <w:szCs w:val="16"/>
              </w:rPr>
              <w:t>Openingswoord</w:t>
            </w:r>
          </w:p>
          <w:p w:rsidR="00AF61A3" w:rsidRPr="00BD72DF" w:rsidRDefault="00144979" w:rsidP="00166BE2">
            <w:pPr>
              <w:pStyle w:val="stlInformatie"/>
              <w:rPr>
                <w:i/>
                <w:sz w:val="16"/>
                <w:szCs w:val="16"/>
              </w:rPr>
            </w:pPr>
            <w:r w:rsidRPr="00BD72DF">
              <w:rPr>
                <w:i/>
                <w:sz w:val="16"/>
                <w:szCs w:val="16"/>
              </w:rPr>
              <w:t>Jeroen van Roon, lid raad van bestuur OLVG</w:t>
            </w:r>
          </w:p>
        </w:tc>
      </w:tr>
      <w:tr w:rsidR="00AF61A3" w:rsidTr="0073392A">
        <w:tc>
          <w:tcPr>
            <w:tcW w:w="3119" w:type="dxa"/>
          </w:tcPr>
          <w:p w:rsidR="00AF61A3" w:rsidRPr="00BD72DF" w:rsidRDefault="00144979" w:rsidP="00166BE2">
            <w:pPr>
              <w:pStyle w:val="stlInformatie"/>
              <w:rPr>
                <w:sz w:val="16"/>
                <w:szCs w:val="16"/>
              </w:rPr>
            </w:pPr>
            <w:r w:rsidRPr="00BD72DF">
              <w:rPr>
                <w:sz w:val="16"/>
                <w:szCs w:val="16"/>
              </w:rPr>
              <w:t>16</w:t>
            </w:r>
            <w:r w:rsidR="00AF61A3" w:rsidRPr="00BD72DF">
              <w:rPr>
                <w:sz w:val="16"/>
                <w:szCs w:val="16"/>
              </w:rPr>
              <w:t>.00</w:t>
            </w:r>
          </w:p>
        </w:tc>
        <w:tc>
          <w:tcPr>
            <w:tcW w:w="4196" w:type="dxa"/>
          </w:tcPr>
          <w:p w:rsidR="00144979" w:rsidRPr="00BD72DF" w:rsidRDefault="00144979" w:rsidP="00166BE2">
            <w:pPr>
              <w:pStyle w:val="stlInformatie"/>
              <w:rPr>
                <w:sz w:val="16"/>
                <w:szCs w:val="16"/>
              </w:rPr>
            </w:pPr>
            <w:proofErr w:type="spellStart"/>
            <w:r w:rsidRPr="00BD72DF">
              <w:rPr>
                <w:sz w:val="16"/>
                <w:szCs w:val="16"/>
              </w:rPr>
              <w:t>Patient</w:t>
            </w:r>
            <w:proofErr w:type="spellEnd"/>
            <w:r w:rsidRPr="00BD72DF">
              <w:rPr>
                <w:sz w:val="16"/>
                <w:szCs w:val="16"/>
              </w:rPr>
              <w:t xml:space="preserve"> empowerment</w:t>
            </w:r>
          </w:p>
          <w:p w:rsidR="00AF61A3" w:rsidRPr="00BD72DF" w:rsidRDefault="00144979" w:rsidP="00166BE2">
            <w:pPr>
              <w:pStyle w:val="stlInformatie"/>
              <w:rPr>
                <w:i/>
                <w:sz w:val="16"/>
                <w:szCs w:val="16"/>
              </w:rPr>
            </w:pPr>
            <w:r w:rsidRPr="00BD72DF">
              <w:rPr>
                <w:i/>
                <w:sz w:val="16"/>
                <w:szCs w:val="16"/>
              </w:rPr>
              <w:t>Bart Geerts, anesthesioloog AMC</w:t>
            </w:r>
          </w:p>
        </w:tc>
      </w:tr>
      <w:tr w:rsidR="00AF61A3" w:rsidRPr="004D544B" w:rsidTr="0073392A">
        <w:tc>
          <w:tcPr>
            <w:tcW w:w="3119" w:type="dxa"/>
          </w:tcPr>
          <w:p w:rsidR="00AF61A3" w:rsidRPr="00BD72DF" w:rsidRDefault="00AF61A3" w:rsidP="00166BE2">
            <w:pPr>
              <w:pStyle w:val="stlInformatie"/>
              <w:rPr>
                <w:sz w:val="16"/>
                <w:szCs w:val="16"/>
              </w:rPr>
            </w:pPr>
            <w:r w:rsidRPr="00BD72DF">
              <w:rPr>
                <w:sz w:val="16"/>
                <w:szCs w:val="16"/>
              </w:rPr>
              <w:t>1</w:t>
            </w:r>
            <w:r w:rsidR="00144979" w:rsidRPr="00BD72DF">
              <w:rPr>
                <w:sz w:val="16"/>
                <w:szCs w:val="16"/>
              </w:rPr>
              <w:t>6.30</w:t>
            </w:r>
          </w:p>
          <w:p w:rsidR="000D6949" w:rsidRPr="00BD72DF" w:rsidRDefault="000D6949" w:rsidP="00166BE2">
            <w:pPr>
              <w:pStyle w:val="stlInformatie"/>
              <w:rPr>
                <w:sz w:val="16"/>
                <w:szCs w:val="16"/>
              </w:rPr>
            </w:pPr>
          </w:p>
          <w:p w:rsidR="004D544B" w:rsidRPr="00BD72DF" w:rsidRDefault="004D544B" w:rsidP="009707B8">
            <w:pPr>
              <w:pStyle w:val="stlInformatie"/>
              <w:rPr>
                <w:sz w:val="16"/>
                <w:szCs w:val="16"/>
              </w:rPr>
            </w:pPr>
            <w:r w:rsidRPr="00BD72DF">
              <w:rPr>
                <w:sz w:val="16"/>
                <w:szCs w:val="16"/>
              </w:rPr>
              <w:t>17:00</w:t>
            </w:r>
          </w:p>
          <w:p w:rsidR="004D544B" w:rsidRPr="00BD72DF" w:rsidRDefault="004D544B" w:rsidP="009707B8">
            <w:pPr>
              <w:pStyle w:val="stlInformatie"/>
              <w:rPr>
                <w:sz w:val="16"/>
                <w:szCs w:val="16"/>
              </w:rPr>
            </w:pPr>
          </w:p>
          <w:p w:rsidR="000D6949" w:rsidRPr="00BD72DF" w:rsidRDefault="000D6949" w:rsidP="009707B8">
            <w:pPr>
              <w:pStyle w:val="stlInformatie"/>
              <w:rPr>
                <w:sz w:val="16"/>
                <w:szCs w:val="16"/>
              </w:rPr>
            </w:pPr>
            <w:r w:rsidRPr="00BD72DF">
              <w:rPr>
                <w:sz w:val="16"/>
                <w:szCs w:val="16"/>
              </w:rPr>
              <w:t>Voorzitter</w:t>
            </w:r>
            <w:r w:rsidR="009707B8" w:rsidRPr="00BD72DF">
              <w:rPr>
                <w:sz w:val="16"/>
                <w:szCs w:val="16"/>
              </w:rPr>
              <w:t>: Marc Godfried, anesthesioloog</w:t>
            </w:r>
          </w:p>
        </w:tc>
        <w:tc>
          <w:tcPr>
            <w:tcW w:w="4196" w:type="dxa"/>
          </w:tcPr>
          <w:p w:rsidR="000B3A21" w:rsidRPr="00BD72DF" w:rsidRDefault="000B3A21" w:rsidP="00166BE2">
            <w:pPr>
              <w:pStyle w:val="stlInformatie"/>
              <w:rPr>
                <w:sz w:val="16"/>
                <w:szCs w:val="16"/>
                <w:lang w:val="en-GB"/>
              </w:rPr>
            </w:pPr>
            <w:proofErr w:type="spellStart"/>
            <w:r w:rsidRPr="00BD72DF">
              <w:rPr>
                <w:sz w:val="16"/>
                <w:szCs w:val="16"/>
                <w:lang w:val="en-GB"/>
              </w:rPr>
              <w:t>PreOK</w:t>
            </w:r>
            <w:proofErr w:type="spellEnd"/>
            <w:r w:rsidRPr="00BD72DF">
              <w:rPr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BD72DF">
              <w:rPr>
                <w:sz w:val="16"/>
                <w:szCs w:val="16"/>
                <w:lang w:val="en-GB"/>
              </w:rPr>
              <w:t>eHealth</w:t>
            </w:r>
            <w:proofErr w:type="spellEnd"/>
            <w:r w:rsidRPr="00BD72DF">
              <w:rPr>
                <w:sz w:val="16"/>
                <w:szCs w:val="16"/>
                <w:lang w:val="en-GB"/>
              </w:rPr>
              <w:t xml:space="preserve"> </w:t>
            </w:r>
          </w:p>
          <w:p w:rsidR="000B3A21" w:rsidRPr="00BD72DF" w:rsidRDefault="000B3A21" w:rsidP="00166BE2">
            <w:pPr>
              <w:pStyle w:val="stlInformatie"/>
              <w:rPr>
                <w:i/>
                <w:sz w:val="16"/>
                <w:szCs w:val="16"/>
                <w:lang w:val="en-GB"/>
              </w:rPr>
            </w:pPr>
            <w:r w:rsidRPr="00BD72DF">
              <w:rPr>
                <w:i/>
                <w:sz w:val="16"/>
                <w:szCs w:val="16"/>
                <w:lang w:val="en-GB"/>
              </w:rPr>
              <w:t xml:space="preserve">Fabian </w:t>
            </w:r>
            <w:proofErr w:type="spellStart"/>
            <w:r w:rsidRPr="00BD72DF">
              <w:rPr>
                <w:i/>
                <w:sz w:val="16"/>
                <w:szCs w:val="16"/>
                <w:lang w:val="en-GB"/>
              </w:rPr>
              <w:t>Thijssen</w:t>
            </w:r>
            <w:proofErr w:type="spellEnd"/>
            <w:r w:rsidRPr="00BD72DF">
              <w:rPr>
                <w:i/>
                <w:sz w:val="16"/>
                <w:szCs w:val="16"/>
                <w:lang w:val="en-GB"/>
              </w:rPr>
              <w:t xml:space="preserve">, </w:t>
            </w:r>
            <w:proofErr w:type="spellStart"/>
            <w:r w:rsidRPr="00BD72DF">
              <w:rPr>
                <w:i/>
                <w:sz w:val="16"/>
                <w:szCs w:val="16"/>
                <w:lang w:val="en-GB"/>
              </w:rPr>
              <w:t>anesthesioloog</w:t>
            </w:r>
            <w:proofErr w:type="spellEnd"/>
            <w:r w:rsidRPr="00BD72DF">
              <w:rPr>
                <w:i/>
                <w:sz w:val="16"/>
                <w:szCs w:val="16"/>
                <w:lang w:val="en-GB"/>
              </w:rPr>
              <w:t xml:space="preserve"> MUMC</w:t>
            </w:r>
          </w:p>
          <w:p w:rsidR="00BF1869" w:rsidRDefault="00F53C1C" w:rsidP="00BF1869">
            <w:pPr>
              <w:pStyle w:val="stlInformatie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Identificeren van de high risk </w:t>
            </w:r>
            <w:proofErr w:type="spellStart"/>
            <w:r w:rsidR="00BF1869" w:rsidRPr="00BD72DF">
              <w:rPr>
                <w:sz w:val="16"/>
                <w:szCs w:val="16"/>
              </w:rPr>
              <w:t>patient</w:t>
            </w:r>
            <w:proofErr w:type="spellEnd"/>
            <w:r w:rsidR="00BF1869" w:rsidRPr="00BD72DF">
              <w:rPr>
                <w:sz w:val="16"/>
                <w:szCs w:val="16"/>
              </w:rPr>
              <w:t xml:space="preserve"> </w:t>
            </w:r>
          </w:p>
          <w:p w:rsidR="00BF1869" w:rsidRPr="00BD72DF" w:rsidRDefault="00BF1869" w:rsidP="00BF1869">
            <w:pPr>
              <w:pStyle w:val="stlInformatie"/>
              <w:rPr>
                <w:i/>
                <w:sz w:val="16"/>
                <w:szCs w:val="16"/>
              </w:rPr>
            </w:pPr>
            <w:r w:rsidRPr="006B3E40">
              <w:rPr>
                <w:i/>
                <w:sz w:val="16"/>
                <w:szCs w:val="16"/>
              </w:rPr>
              <w:t xml:space="preserve">Robert Jan </w:t>
            </w:r>
            <w:proofErr w:type="spellStart"/>
            <w:r w:rsidRPr="006B3E40">
              <w:rPr>
                <w:i/>
                <w:sz w:val="16"/>
                <w:szCs w:val="16"/>
              </w:rPr>
              <w:t>Sto</w:t>
            </w:r>
            <w:r w:rsidR="00902A6E" w:rsidRPr="006B3E40">
              <w:rPr>
                <w:i/>
                <w:sz w:val="16"/>
                <w:szCs w:val="16"/>
              </w:rPr>
              <w:t>l</w:t>
            </w:r>
            <w:r w:rsidRPr="006B3E40">
              <w:rPr>
                <w:i/>
                <w:sz w:val="16"/>
                <w:szCs w:val="16"/>
              </w:rPr>
              <w:t>ker</w:t>
            </w:r>
            <w:proofErr w:type="spellEnd"/>
            <w:r w:rsidRPr="00BD72DF">
              <w:rPr>
                <w:sz w:val="16"/>
                <w:szCs w:val="16"/>
              </w:rPr>
              <w:t xml:space="preserve">, </w:t>
            </w:r>
            <w:r w:rsidRPr="00BD72DF">
              <w:rPr>
                <w:i/>
                <w:sz w:val="16"/>
                <w:szCs w:val="16"/>
              </w:rPr>
              <w:t>hoogleraar anesthesie Erasmus MC</w:t>
            </w:r>
          </w:p>
          <w:p w:rsidR="004D544B" w:rsidRPr="00BD72DF" w:rsidRDefault="004D544B" w:rsidP="00166BE2">
            <w:pPr>
              <w:pStyle w:val="stlInformatie"/>
              <w:rPr>
                <w:sz w:val="16"/>
                <w:szCs w:val="16"/>
              </w:rPr>
            </w:pPr>
          </w:p>
          <w:p w:rsidR="000D6949" w:rsidRPr="00BD72DF" w:rsidRDefault="000D6949" w:rsidP="00166BE2">
            <w:pPr>
              <w:pStyle w:val="stlInformatie"/>
              <w:rPr>
                <w:sz w:val="16"/>
                <w:szCs w:val="16"/>
              </w:rPr>
            </w:pPr>
          </w:p>
        </w:tc>
        <w:bookmarkStart w:id="0" w:name="_GoBack"/>
        <w:bookmarkEnd w:id="0"/>
      </w:tr>
      <w:tr w:rsidR="00AF61A3" w:rsidTr="0073392A">
        <w:tc>
          <w:tcPr>
            <w:tcW w:w="3119" w:type="dxa"/>
          </w:tcPr>
          <w:p w:rsidR="00AF61A3" w:rsidRPr="00BD72DF" w:rsidRDefault="00AF61A3" w:rsidP="00166BE2">
            <w:pPr>
              <w:pStyle w:val="stlInformatie"/>
              <w:rPr>
                <w:sz w:val="16"/>
                <w:szCs w:val="16"/>
              </w:rPr>
            </w:pPr>
          </w:p>
        </w:tc>
        <w:tc>
          <w:tcPr>
            <w:tcW w:w="4196" w:type="dxa"/>
          </w:tcPr>
          <w:p w:rsidR="00AF61A3" w:rsidRDefault="00AF61A3" w:rsidP="00166BE2">
            <w:pPr>
              <w:pStyle w:val="stlInformatie"/>
              <w:rPr>
                <w:sz w:val="16"/>
                <w:szCs w:val="16"/>
              </w:rPr>
            </w:pPr>
            <w:r w:rsidRPr="00BD72DF">
              <w:rPr>
                <w:sz w:val="16"/>
                <w:szCs w:val="16"/>
              </w:rPr>
              <w:t>Pauze</w:t>
            </w:r>
          </w:p>
          <w:p w:rsidR="003D7F93" w:rsidRPr="00BD72DF" w:rsidRDefault="003D7F93" w:rsidP="00166BE2">
            <w:pPr>
              <w:pStyle w:val="stlInformatie"/>
              <w:rPr>
                <w:sz w:val="16"/>
                <w:szCs w:val="16"/>
              </w:rPr>
            </w:pPr>
          </w:p>
        </w:tc>
      </w:tr>
      <w:tr w:rsidR="00AF61A3" w:rsidTr="0073392A">
        <w:tc>
          <w:tcPr>
            <w:tcW w:w="3119" w:type="dxa"/>
          </w:tcPr>
          <w:p w:rsidR="00AF61A3" w:rsidRPr="00BD72DF" w:rsidRDefault="00AF61A3" w:rsidP="00166BE2">
            <w:pPr>
              <w:pStyle w:val="stlInformatie"/>
              <w:rPr>
                <w:sz w:val="16"/>
                <w:szCs w:val="16"/>
              </w:rPr>
            </w:pPr>
            <w:r w:rsidRPr="00BD72DF">
              <w:rPr>
                <w:sz w:val="16"/>
                <w:szCs w:val="16"/>
              </w:rPr>
              <w:t>1</w:t>
            </w:r>
            <w:r w:rsidR="000B3A21" w:rsidRPr="00BD72DF">
              <w:rPr>
                <w:sz w:val="16"/>
                <w:szCs w:val="16"/>
              </w:rPr>
              <w:t>7</w:t>
            </w:r>
            <w:r w:rsidRPr="00BD72DF">
              <w:rPr>
                <w:sz w:val="16"/>
                <w:szCs w:val="16"/>
              </w:rPr>
              <w:t>.</w:t>
            </w:r>
            <w:r w:rsidR="00BD72DF">
              <w:rPr>
                <w:sz w:val="16"/>
                <w:szCs w:val="16"/>
              </w:rPr>
              <w:t>3</w:t>
            </w:r>
            <w:r w:rsidR="000B3A21" w:rsidRPr="00BD72DF">
              <w:rPr>
                <w:sz w:val="16"/>
                <w:szCs w:val="16"/>
              </w:rPr>
              <w:t>0</w:t>
            </w:r>
          </w:p>
        </w:tc>
        <w:tc>
          <w:tcPr>
            <w:tcW w:w="4196" w:type="dxa"/>
          </w:tcPr>
          <w:p w:rsidR="000B3A21" w:rsidRPr="00BD72DF" w:rsidRDefault="000B3A21" w:rsidP="00166BE2">
            <w:pPr>
              <w:pStyle w:val="stlInformatie"/>
              <w:rPr>
                <w:sz w:val="16"/>
                <w:szCs w:val="16"/>
              </w:rPr>
            </w:pPr>
            <w:r w:rsidRPr="00BD72DF">
              <w:rPr>
                <w:sz w:val="16"/>
                <w:szCs w:val="16"/>
              </w:rPr>
              <w:t>Remote monitoring</w:t>
            </w:r>
          </w:p>
          <w:p w:rsidR="00AF61A3" w:rsidRPr="00BD72DF" w:rsidRDefault="00E07815" w:rsidP="00166BE2">
            <w:pPr>
              <w:pStyle w:val="stlInformatie"/>
              <w:rPr>
                <w:i/>
                <w:sz w:val="16"/>
                <w:szCs w:val="16"/>
              </w:rPr>
            </w:pPr>
            <w:r w:rsidRPr="00BD72DF">
              <w:rPr>
                <w:i/>
                <w:sz w:val="16"/>
                <w:szCs w:val="16"/>
              </w:rPr>
              <w:t>Christa Boer, hoogleraar a</w:t>
            </w:r>
            <w:r w:rsidR="000B3A21" w:rsidRPr="00BD72DF">
              <w:rPr>
                <w:i/>
                <w:sz w:val="16"/>
                <w:szCs w:val="16"/>
              </w:rPr>
              <w:t xml:space="preserve">nesthesie </w:t>
            </w:r>
            <w:proofErr w:type="spellStart"/>
            <w:r w:rsidR="000B3A21" w:rsidRPr="00BD72DF">
              <w:rPr>
                <w:i/>
                <w:sz w:val="16"/>
                <w:szCs w:val="16"/>
              </w:rPr>
              <w:t>VUmc</w:t>
            </w:r>
            <w:proofErr w:type="spellEnd"/>
          </w:p>
        </w:tc>
      </w:tr>
      <w:tr w:rsidR="00AF61A3" w:rsidTr="0073392A">
        <w:tc>
          <w:tcPr>
            <w:tcW w:w="3119" w:type="dxa"/>
          </w:tcPr>
          <w:p w:rsidR="00AF61A3" w:rsidRPr="00BD72DF" w:rsidRDefault="00BD72DF" w:rsidP="00166BE2">
            <w:pPr>
              <w:pStyle w:val="stlInformatie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18.0</w:t>
            </w:r>
            <w:r w:rsidR="00AF61A3" w:rsidRPr="00BD72DF">
              <w:rPr>
                <w:sz w:val="16"/>
                <w:szCs w:val="16"/>
              </w:rPr>
              <w:t xml:space="preserve">0 </w:t>
            </w:r>
          </w:p>
        </w:tc>
        <w:tc>
          <w:tcPr>
            <w:tcW w:w="4196" w:type="dxa"/>
          </w:tcPr>
          <w:p w:rsidR="00AF61A3" w:rsidRPr="00BD72DF" w:rsidRDefault="000B3A21" w:rsidP="00166BE2">
            <w:pPr>
              <w:pStyle w:val="stlInformatie"/>
              <w:rPr>
                <w:sz w:val="16"/>
                <w:szCs w:val="16"/>
              </w:rPr>
            </w:pPr>
            <w:r w:rsidRPr="00BD72DF">
              <w:rPr>
                <w:sz w:val="16"/>
                <w:szCs w:val="16"/>
              </w:rPr>
              <w:t xml:space="preserve">Monitoren van de </w:t>
            </w:r>
            <w:proofErr w:type="spellStart"/>
            <w:r w:rsidRPr="00BD72DF">
              <w:rPr>
                <w:sz w:val="16"/>
                <w:szCs w:val="16"/>
              </w:rPr>
              <w:t>hoogrisicopatiënt</w:t>
            </w:r>
            <w:proofErr w:type="spellEnd"/>
            <w:r w:rsidRPr="00BD72DF">
              <w:rPr>
                <w:sz w:val="16"/>
                <w:szCs w:val="16"/>
              </w:rPr>
              <w:t xml:space="preserve"> </w:t>
            </w:r>
          </w:p>
          <w:p w:rsidR="00E07815" w:rsidRPr="00BD72DF" w:rsidRDefault="00E07815" w:rsidP="00166BE2">
            <w:pPr>
              <w:pStyle w:val="stlInformatie"/>
              <w:rPr>
                <w:i/>
                <w:sz w:val="16"/>
                <w:szCs w:val="16"/>
              </w:rPr>
            </w:pPr>
            <w:r w:rsidRPr="00BD72DF">
              <w:rPr>
                <w:i/>
                <w:sz w:val="16"/>
                <w:szCs w:val="16"/>
              </w:rPr>
              <w:t>Cor Kalkman, hoogleraar anesthesie UMC</w:t>
            </w:r>
          </w:p>
        </w:tc>
      </w:tr>
      <w:tr w:rsidR="00AF61A3" w:rsidTr="0073392A">
        <w:tc>
          <w:tcPr>
            <w:tcW w:w="3119" w:type="dxa"/>
          </w:tcPr>
          <w:p w:rsidR="00AF61A3" w:rsidRPr="00BD72DF" w:rsidRDefault="00E07815" w:rsidP="00166BE2">
            <w:pPr>
              <w:pStyle w:val="stlInformatie"/>
              <w:rPr>
                <w:sz w:val="16"/>
                <w:szCs w:val="16"/>
              </w:rPr>
            </w:pPr>
            <w:r w:rsidRPr="00BD72DF">
              <w:rPr>
                <w:sz w:val="16"/>
                <w:szCs w:val="16"/>
              </w:rPr>
              <w:t>18</w:t>
            </w:r>
            <w:r w:rsidR="00AF61A3" w:rsidRPr="00BD72DF">
              <w:rPr>
                <w:sz w:val="16"/>
                <w:szCs w:val="16"/>
              </w:rPr>
              <w:t>.</w:t>
            </w:r>
            <w:r w:rsidR="00BD72DF">
              <w:rPr>
                <w:sz w:val="16"/>
                <w:szCs w:val="16"/>
              </w:rPr>
              <w:t>3</w:t>
            </w:r>
            <w:r w:rsidRPr="00BD72DF">
              <w:rPr>
                <w:sz w:val="16"/>
                <w:szCs w:val="16"/>
              </w:rPr>
              <w:t>0</w:t>
            </w:r>
          </w:p>
          <w:p w:rsidR="00E07815" w:rsidRPr="00BD72DF" w:rsidRDefault="00E07815" w:rsidP="00166BE2">
            <w:pPr>
              <w:pStyle w:val="stlInformatie"/>
              <w:rPr>
                <w:sz w:val="16"/>
                <w:szCs w:val="16"/>
              </w:rPr>
            </w:pPr>
          </w:p>
          <w:p w:rsidR="00E07815" w:rsidRPr="00BD72DF" w:rsidRDefault="00BD72DF" w:rsidP="00166BE2">
            <w:pPr>
              <w:pStyle w:val="stlInformatie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19.0</w:t>
            </w:r>
            <w:r w:rsidR="00E07815" w:rsidRPr="00BD72DF">
              <w:rPr>
                <w:sz w:val="16"/>
                <w:szCs w:val="16"/>
              </w:rPr>
              <w:t>0</w:t>
            </w:r>
          </w:p>
        </w:tc>
        <w:tc>
          <w:tcPr>
            <w:tcW w:w="4196" w:type="dxa"/>
          </w:tcPr>
          <w:p w:rsidR="00AF61A3" w:rsidRPr="00BD72DF" w:rsidRDefault="00E07815" w:rsidP="00166BE2">
            <w:pPr>
              <w:pStyle w:val="stlInformatie"/>
              <w:rPr>
                <w:sz w:val="16"/>
                <w:szCs w:val="16"/>
              </w:rPr>
            </w:pPr>
            <w:proofErr w:type="spellStart"/>
            <w:r w:rsidRPr="00BD72DF">
              <w:rPr>
                <w:sz w:val="16"/>
                <w:szCs w:val="16"/>
              </w:rPr>
              <w:t>Pijnapp</w:t>
            </w:r>
            <w:proofErr w:type="spellEnd"/>
          </w:p>
          <w:p w:rsidR="00AF61A3" w:rsidRPr="00BD72DF" w:rsidRDefault="00E07815" w:rsidP="00166BE2">
            <w:pPr>
              <w:pStyle w:val="stlInformatie"/>
              <w:rPr>
                <w:i/>
                <w:sz w:val="16"/>
                <w:szCs w:val="16"/>
              </w:rPr>
            </w:pPr>
            <w:r w:rsidRPr="00BD72DF">
              <w:rPr>
                <w:i/>
                <w:sz w:val="16"/>
                <w:szCs w:val="16"/>
              </w:rPr>
              <w:t>Bram Thiel, epidemioloog en PA anesthesie</w:t>
            </w:r>
          </w:p>
          <w:p w:rsidR="00E07815" w:rsidRPr="00BD72DF" w:rsidRDefault="000D6949" w:rsidP="00166BE2">
            <w:pPr>
              <w:pStyle w:val="stlInformatie"/>
              <w:rPr>
                <w:sz w:val="16"/>
                <w:szCs w:val="16"/>
              </w:rPr>
            </w:pPr>
            <w:r w:rsidRPr="00BD72DF">
              <w:rPr>
                <w:sz w:val="16"/>
                <w:szCs w:val="16"/>
              </w:rPr>
              <w:t xml:space="preserve">Monitoring </w:t>
            </w:r>
            <w:r w:rsidR="00BF1869">
              <w:rPr>
                <w:sz w:val="16"/>
                <w:szCs w:val="16"/>
              </w:rPr>
              <w:t xml:space="preserve"> </w:t>
            </w:r>
            <w:r w:rsidRPr="00BD72DF">
              <w:rPr>
                <w:sz w:val="16"/>
                <w:szCs w:val="16"/>
              </w:rPr>
              <w:t>na ontslag</w:t>
            </w:r>
          </w:p>
          <w:p w:rsidR="000D6949" w:rsidRPr="00BD72DF" w:rsidRDefault="000D6949" w:rsidP="00166BE2">
            <w:pPr>
              <w:pStyle w:val="stlInformatie"/>
              <w:rPr>
                <w:i/>
                <w:sz w:val="16"/>
                <w:szCs w:val="16"/>
              </w:rPr>
            </w:pPr>
            <w:r w:rsidRPr="00BD72DF">
              <w:rPr>
                <w:i/>
                <w:sz w:val="16"/>
                <w:szCs w:val="16"/>
              </w:rPr>
              <w:t>Ruben van Veen, chirurg OLVG</w:t>
            </w:r>
          </w:p>
        </w:tc>
      </w:tr>
      <w:tr w:rsidR="00AF61A3" w:rsidTr="0073392A">
        <w:tc>
          <w:tcPr>
            <w:tcW w:w="3119" w:type="dxa"/>
          </w:tcPr>
          <w:p w:rsidR="009707B8" w:rsidRPr="00BD72DF" w:rsidRDefault="00BD72DF" w:rsidP="00166BE2">
            <w:pPr>
              <w:pStyle w:val="stlInformatie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19:3</w:t>
            </w:r>
            <w:r w:rsidR="009707B8" w:rsidRPr="00BD72DF">
              <w:rPr>
                <w:sz w:val="16"/>
                <w:szCs w:val="16"/>
              </w:rPr>
              <w:t>0</w:t>
            </w:r>
          </w:p>
          <w:p w:rsidR="0093044A" w:rsidRPr="00BD72DF" w:rsidRDefault="0093044A" w:rsidP="00166BE2">
            <w:pPr>
              <w:pStyle w:val="stlInformatie"/>
              <w:rPr>
                <w:sz w:val="16"/>
                <w:szCs w:val="16"/>
              </w:rPr>
            </w:pPr>
          </w:p>
          <w:p w:rsidR="00AF61A3" w:rsidRPr="00BD72DF" w:rsidRDefault="000D6949" w:rsidP="00166BE2">
            <w:pPr>
              <w:pStyle w:val="stlInformatie"/>
              <w:rPr>
                <w:sz w:val="16"/>
                <w:szCs w:val="16"/>
              </w:rPr>
            </w:pPr>
            <w:r w:rsidRPr="00BD72DF">
              <w:rPr>
                <w:sz w:val="16"/>
                <w:szCs w:val="16"/>
              </w:rPr>
              <w:t>Voorzitter: Toni Klok, anesthesioloog</w:t>
            </w:r>
          </w:p>
          <w:p w:rsidR="000D6949" w:rsidRPr="00BD72DF" w:rsidRDefault="000D6949" w:rsidP="0093044A">
            <w:pPr>
              <w:pStyle w:val="stlInformatie"/>
              <w:rPr>
                <w:sz w:val="16"/>
                <w:szCs w:val="16"/>
              </w:rPr>
            </w:pPr>
            <w:r w:rsidRPr="00BD72DF">
              <w:rPr>
                <w:sz w:val="16"/>
                <w:szCs w:val="16"/>
              </w:rPr>
              <w:t>19.</w:t>
            </w:r>
            <w:r w:rsidR="0093044A" w:rsidRPr="00BD72DF">
              <w:rPr>
                <w:sz w:val="16"/>
                <w:szCs w:val="16"/>
              </w:rPr>
              <w:t>3</w:t>
            </w:r>
            <w:r w:rsidRPr="00BD72DF">
              <w:rPr>
                <w:sz w:val="16"/>
                <w:szCs w:val="16"/>
              </w:rPr>
              <w:t>0</w:t>
            </w:r>
          </w:p>
        </w:tc>
        <w:tc>
          <w:tcPr>
            <w:tcW w:w="4196" w:type="dxa"/>
          </w:tcPr>
          <w:p w:rsidR="0093044A" w:rsidRPr="00BF1869" w:rsidRDefault="00BF1869" w:rsidP="00166BE2">
            <w:pPr>
              <w:pStyle w:val="stlInformatie"/>
              <w:rPr>
                <w:sz w:val="16"/>
                <w:szCs w:val="16"/>
              </w:rPr>
            </w:pPr>
            <w:r w:rsidRPr="00BF1869">
              <w:rPr>
                <w:sz w:val="16"/>
                <w:szCs w:val="16"/>
              </w:rPr>
              <w:t>1e lijn empowerment</w:t>
            </w:r>
          </w:p>
          <w:p w:rsidR="00BF1869" w:rsidRPr="00BF1869" w:rsidRDefault="00BF1869" w:rsidP="00166BE2">
            <w:pPr>
              <w:pStyle w:val="stlInformatie"/>
              <w:rPr>
                <w:sz w:val="16"/>
                <w:szCs w:val="16"/>
                <w:lang w:val="en-GB"/>
              </w:rPr>
            </w:pPr>
            <w:r w:rsidRPr="006B3E40">
              <w:rPr>
                <w:i/>
                <w:sz w:val="16"/>
                <w:szCs w:val="16"/>
                <w:lang w:val="en-GB"/>
              </w:rPr>
              <w:t xml:space="preserve">J. Han </w:t>
            </w:r>
            <w:proofErr w:type="spellStart"/>
            <w:r w:rsidRPr="006B3E40">
              <w:rPr>
                <w:i/>
                <w:sz w:val="16"/>
                <w:szCs w:val="16"/>
                <w:lang w:val="en-GB"/>
              </w:rPr>
              <w:t>Numan</w:t>
            </w:r>
            <w:proofErr w:type="spellEnd"/>
            <w:r w:rsidRPr="00BF1869">
              <w:rPr>
                <w:sz w:val="16"/>
                <w:szCs w:val="16"/>
                <w:lang w:val="en-GB"/>
              </w:rPr>
              <w:t xml:space="preserve">, </w:t>
            </w:r>
            <w:r w:rsidRPr="00BF1869">
              <w:rPr>
                <w:i/>
                <w:sz w:val="16"/>
                <w:szCs w:val="16"/>
                <w:lang w:val="en-GB"/>
              </w:rPr>
              <w:t xml:space="preserve">entrepreneur </w:t>
            </w:r>
            <w:proofErr w:type="spellStart"/>
            <w:r w:rsidRPr="00BF1869">
              <w:rPr>
                <w:i/>
                <w:sz w:val="16"/>
                <w:szCs w:val="16"/>
                <w:lang w:val="en-GB"/>
              </w:rPr>
              <w:t>eHealth</w:t>
            </w:r>
            <w:proofErr w:type="spellEnd"/>
          </w:p>
          <w:p w:rsidR="000D6949" w:rsidRPr="00BF1869" w:rsidRDefault="000D6949" w:rsidP="00166BE2">
            <w:pPr>
              <w:pStyle w:val="stlInformatie"/>
              <w:rPr>
                <w:sz w:val="16"/>
                <w:szCs w:val="16"/>
                <w:lang w:val="en-GB"/>
              </w:rPr>
            </w:pPr>
          </w:p>
          <w:p w:rsidR="000D6949" w:rsidRPr="00BD72DF" w:rsidRDefault="000D6949" w:rsidP="00166BE2">
            <w:pPr>
              <w:pStyle w:val="stlInformatie"/>
              <w:rPr>
                <w:sz w:val="16"/>
                <w:szCs w:val="16"/>
              </w:rPr>
            </w:pPr>
            <w:r w:rsidRPr="00BD72DF">
              <w:rPr>
                <w:sz w:val="16"/>
                <w:szCs w:val="16"/>
              </w:rPr>
              <w:t>Dankwoord Bram Thiel</w:t>
            </w:r>
          </w:p>
          <w:p w:rsidR="000D6949" w:rsidRPr="00BD72DF" w:rsidRDefault="000D6949" w:rsidP="00166BE2">
            <w:pPr>
              <w:pStyle w:val="stlInformatie"/>
              <w:rPr>
                <w:sz w:val="16"/>
                <w:szCs w:val="16"/>
              </w:rPr>
            </w:pPr>
            <w:r w:rsidRPr="00BD72DF">
              <w:rPr>
                <w:sz w:val="16"/>
                <w:szCs w:val="16"/>
              </w:rPr>
              <w:t>Drankje en broodje</w:t>
            </w:r>
          </w:p>
        </w:tc>
      </w:tr>
    </w:tbl>
    <w:p w:rsidR="005E0CEB" w:rsidRDefault="005E0CEB" w:rsidP="005E0CEB">
      <w:pPr>
        <w:pStyle w:val="stlKopBlauw"/>
      </w:pPr>
      <w:r>
        <w:t>Organisatie</w:t>
      </w:r>
    </w:p>
    <w:p w:rsidR="005E0CEB" w:rsidRPr="00206CE4" w:rsidRDefault="005E0CEB" w:rsidP="005E0CEB">
      <w:r w:rsidRPr="00206CE4">
        <w:t>Georganiseerd door de afdeling anesthesiologie</w:t>
      </w:r>
    </w:p>
    <w:p w:rsidR="0093044A" w:rsidRDefault="0093044A" w:rsidP="005E0CEB">
      <w:r>
        <w:t>I</w:t>
      </w:r>
      <w:r w:rsidR="005E0CEB">
        <w:t xml:space="preserve">nschrijven tot 1 oktober 2017 via </w:t>
      </w:r>
      <w:hyperlink r:id="rId13" w:history="1">
        <w:r w:rsidR="005E0CEB" w:rsidRPr="00C710E5">
          <w:rPr>
            <w:rStyle w:val="Hyperlink"/>
          </w:rPr>
          <w:t>i.s.rering-dejong@olvg.nl</w:t>
        </w:r>
      </w:hyperlink>
    </w:p>
    <w:p w:rsidR="00BD5CB2" w:rsidRPr="000D6949" w:rsidRDefault="005E0CEB" w:rsidP="005E0CEB">
      <w:r w:rsidRPr="00206CE4">
        <w:t>Kosten</w:t>
      </w:r>
      <w:r>
        <w:t>:</w:t>
      </w:r>
      <w:r w:rsidRPr="00206CE4">
        <w:t xml:space="preserve"> </w:t>
      </w:r>
      <w:r>
        <w:t xml:space="preserve">€ </w:t>
      </w:r>
      <w:r w:rsidRPr="00206CE4">
        <w:t>25</w:t>
      </w:r>
      <w:r>
        <w:t>,00</w:t>
      </w:r>
      <w:r w:rsidR="000D6949">
        <w:tab/>
      </w:r>
      <w:r w:rsidR="000D6949">
        <w:tab/>
      </w:r>
    </w:p>
    <w:sectPr w:rsidR="00BD5CB2" w:rsidRPr="000D6949" w:rsidSect="005810C6">
      <w:headerReference w:type="first" r:id="rId14"/>
      <w:pgSz w:w="8392" w:h="11907" w:code="11"/>
      <w:pgMar w:top="629" w:right="556" w:bottom="1418" w:left="556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B6989" w:rsidRDefault="001B6989" w:rsidP="005810C6">
      <w:pPr>
        <w:spacing w:line="240" w:lineRule="auto"/>
      </w:pPr>
      <w:r>
        <w:separator/>
      </w:r>
    </w:p>
  </w:endnote>
  <w:endnote w:type="continuationSeparator" w:id="0">
    <w:p w:rsidR="001B6989" w:rsidRDefault="001B6989" w:rsidP="005810C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B6989" w:rsidRDefault="001B6989" w:rsidP="005810C6">
      <w:pPr>
        <w:spacing w:line="240" w:lineRule="auto"/>
      </w:pPr>
      <w:r>
        <w:separator/>
      </w:r>
    </w:p>
  </w:footnote>
  <w:footnote w:type="continuationSeparator" w:id="0">
    <w:p w:rsidR="001B6989" w:rsidRDefault="001B6989" w:rsidP="005810C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10C6" w:rsidRDefault="009C6C67">
    <w:pPr>
      <w:pStyle w:val="Koptekst"/>
    </w:pPr>
    <w:r>
      <w:rPr>
        <w:noProof/>
        <w:lang w:eastAsia="nl-NL"/>
      </w:rPr>
      <w:drawing>
        <wp:anchor distT="0" distB="0" distL="114300" distR="114300" simplePos="0" relativeHeight="251662336" behindDoc="0" locked="0" layoutInCell="1" allowOverlap="1" wp14:anchorId="66596F6C" wp14:editId="101474E1">
          <wp:simplePos x="0" y="0"/>
          <wp:positionH relativeFrom="page">
            <wp:posOffset>353060</wp:posOffset>
          </wp:positionH>
          <wp:positionV relativeFrom="page">
            <wp:posOffset>323850</wp:posOffset>
          </wp:positionV>
          <wp:extent cx="4643640" cy="27360"/>
          <wp:effectExtent l="0" t="0" r="0" b="0"/>
          <wp:wrapNone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ippellijn_email_savethedate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43640" cy="273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514E9">
      <w:rPr>
        <w:noProof/>
        <w:lang w:eastAsia="nl-NL"/>
      </w:rPr>
      <w:drawing>
        <wp:anchor distT="0" distB="0" distL="114300" distR="114300" simplePos="0" relativeHeight="251660288" behindDoc="0" locked="1" layoutInCell="1" allowOverlap="1">
          <wp:simplePos x="0" y="0"/>
          <wp:positionH relativeFrom="page">
            <wp:posOffset>351155</wp:posOffset>
          </wp:positionH>
          <wp:positionV relativeFrom="page">
            <wp:posOffset>6727825</wp:posOffset>
          </wp:positionV>
          <wp:extent cx="1277640" cy="96480"/>
          <wp:effectExtent l="0" t="0" r="0" b="0"/>
          <wp:wrapNone/>
          <wp:docPr id="11" name="Afbeelding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ay-off_Beter_in_Amsterdam_FC_RGB.emf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77640" cy="964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84100">
      <w:rPr>
        <w:noProof/>
        <w:lang w:eastAsia="nl-NL"/>
      </w:rPr>
      <mc:AlternateContent>
        <mc:Choice Requires="wpg">
          <w:drawing>
            <wp:anchor distT="0" distB="0" distL="114300" distR="114300" simplePos="0" relativeHeight="251659264" behindDoc="0" locked="1" layoutInCell="1" allowOverlap="1" wp14:anchorId="29077B56" wp14:editId="1F135F92">
              <wp:simplePos x="0" y="0"/>
              <wp:positionH relativeFrom="page">
                <wp:posOffset>3575050</wp:posOffset>
              </wp:positionH>
              <wp:positionV relativeFrom="page">
                <wp:posOffset>6409055</wp:posOffset>
              </wp:positionV>
              <wp:extent cx="1308240" cy="719640"/>
              <wp:effectExtent l="0" t="0" r="6350" b="4445"/>
              <wp:wrapNone/>
              <wp:docPr id="3" name="OLVGvoorvel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>
                      <a:xfrm>
                        <a:off x="0" y="0"/>
                        <a:ext cx="1308240" cy="719640"/>
                        <a:chOff x="0" y="-635"/>
                        <a:chExt cx="5760085" cy="3167380"/>
                      </a:xfrm>
                    </wpg:grpSpPr>
                    <wps:wsp>
                      <wps:cNvPr id="4" name="Freeform 5"/>
                      <wps:cNvSpPr>
                        <a:spLocks noEditPoints="1"/>
                      </wps:cNvSpPr>
                      <wps:spPr bwMode="auto">
                        <a:xfrm>
                          <a:off x="0" y="1209675"/>
                          <a:ext cx="1272540" cy="1240790"/>
                        </a:xfrm>
                        <a:custGeom>
                          <a:avLst/>
                          <a:gdLst>
                            <a:gd name="T0" fmla="*/ 2505 w 2505"/>
                            <a:gd name="T1" fmla="*/ 1255 h 2510"/>
                            <a:gd name="T2" fmla="*/ 1250 w 2505"/>
                            <a:gd name="T3" fmla="*/ 2510 h 2510"/>
                            <a:gd name="T4" fmla="*/ 0 w 2505"/>
                            <a:gd name="T5" fmla="*/ 1255 h 2510"/>
                            <a:gd name="T6" fmla="*/ 1245 w 2505"/>
                            <a:gd name="T7" fmla="*/ 0 h 2510"/>
                            <a:gd name="T8" fmla="*/ 2505 w 2505"/>
                            <a:gd name="T9" fmla="*/ 1255 h 2510"/>
                            <a:gd name="T10" fmla="*/ 596 w 2505"/>
                            <a:gd name="T11" fmla="*/ 1255 h 2510"/>
                            <a:gd name="T12" fmla="*/ 1250 w 2505"/>
                            <a:gd name="T13" fmla="*/ 1963 h 2510"/>
                            <a:gd name="T14" fmla="*/ 1904 w 2505"/>
                            <a:gd name="T15" fmla="*/ 1255 h 2510"/>
                            <a:gd name="T16" fmla="*/ 1250 w 2505"/>
                            <a:gd name="T17" fmla="*/ 542 h 2510"/>
                            <a:gd name="T18" fmla="*/ 596 w 2505"/>
                            <a:gd name="T19" fmla="*/ 1255 h 25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0" t="0" r="r" b="b"/>
                          <a:pathLst>
                            <a:path w="2505" h="2510">
                              <a:moveTo>
                                <a:pt x="2505" y="1255"/>
                              </a:moveTo>
                              <a:cubicBezTo>
                                <a:pt x="2505" y="1948"/>
                                <a:pt x="2031" y="2510"/>
                                <a:pt x="1250" y="2510"/>
                              </a:cubicBezTo>
                              <a:cubicBezTo>
                                <a:pt x="469" y="2510"/>
                                <a:pt x="0" y="1948"/>
                                <a:pt x="0" y="1255"/>
                              </a:cubicBezTo>
                              <a:cubicBezTo>
                                <a:pt x="0" y="567"/>
                                <a:pt x="479" y="0"/>
                                <a:pt x="1245" y="0"/>
                              </a:cubicBezTo>
                              <a:cubicBezTo>
                                <a:pt x="2012" y="0"/>
                                <a:pt x="2505" y="567"/>
                                <a:pt x="2505" y="1255"/>
                              </a:cubicBezTo>
                              <a:close/>
                              <a:moveTo>
                                <a:pt x="596" y="1255"/>
                              </a:moveTo>
                              <a:cubicBezTo>
                                <a:pt x="596" y="1621"/>
                                <a:pt x="815" y="1963"/>
                                <a:pt x="1250" y="1963"/>
                              </a:cubicBezTo>
                              <a:cubicBezTo>
                                <a:pt x="1684" y="1963"/>
                                <a:pt x="1904" y="1621"/>
                                <a:pt x="1904" y="1255"/>
                              </a:cubicBezTo>
                              <a:cubicBezTo>
                                <a:pt x="1904" y="894"/>
                                <a:pt x="1650" y="542"/>
                                <a:pt x="1250" y="542"/>
                              </a:cubicBezTo>
                              <a:cubicBezTo>
                                <a:pt x="820" y="542"/>
                                <a:pt x="596" y="894"/>
                                <a:pt x="596" y="1255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7428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" name="Freeform 6"/>
                      <wps:cNvSpPr>
                        <a:spLocks/>
                      </wps:cNvSpPr>
                      <wps:spPr bwMode="auto">
                        <a:xfrm>
                          <a:off x="1480185" y="741680"/>
                          <a:ext cx="300355" cy="1686560"/>
                        </a:xfrm>
                        <a:custGeom>
                          <a:avLst/>
                          <a:gdLst>
                            <a:gd name="T0" fmla="*/ 473 w 473"/>
                            <a:gd name="T1" fmla="*/ 0 h 2656"/>
                            <a:gd name="T2" fmla="*/ 473 w 473"/>
                            <a:gd name="T3" fmla="*/ 2656 h 2656"/>
                            <a:gd name="T4" fmla="*/ 0 w 473"/>
                            <a:gd name="T5" fmla="*/ 2656 h 2656"/>
                            <a:gd name="T6" fmla="*/ 1 w 473"/>
                            <a:gd name="T7" fmla="*/ 0 h 2656"/>
                            <a:gd name="T8" fmla="*/ 473 w 473"/>
                            <a:gd name="T9" fmla="*/ 0 h 265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73" h="2656">
                              <a:moveTo>
                                <a:pt x="473" y="0"/>
                              </a:moveTo>
                              <a:lnTo>
                                <a:pt x="473" y="2656"/>
                              </a:lnTo>
                              <a:lnTo>
                                <a:pt x="0" y="2656"/>
                              </a:lnTo>
                              <a:lnTo>
                                <a:pt x="1" y="0"/>
                              </a:lnTo>
                              <a:lnTo>
                                <a:pt x="47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7428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" name="Freeform 7"/>
                      <wps:cNvSpPr>
                        <a:spLocks/>
                      </wps:cNvSpPr>
                      <wps:spPr bwMode="auto">
                        <a:xfrm>
                          <a:off x="1941830" y="1231900"/>
                          <a:ext cx="1371600" cy="1196340"/>
                        </a:xfrm>
                        <a:custGeom>
                          <a:avLst/>
                          <a:gdLst>
                            <a:gd name="T0" fmla="*/ 2160 w 2160"/>
                            <a:gd name="T1" fmla="*/ 0 h 1884"/>
                            <a:gd name="T2" fmla="*/ 1340 w 2160"/>
                            <a:gd name="T3" fmla="*/ 1884 h 1884"/>
                            <a:gd name="T4" fmla="*/ 824 w 2160"/>
                            <a:gd name="T5" fmla="*/ 1884 h 1884"/>
                            <a:gd name="T6" fmla="*/ 0 w 2160"/>
                            <a:gd name="T7" fmla="*/ 0 h 1884"/>
                            <a:gd name="T8" fmla="*/ 520 w 2160"/>
                            <a:gd name="T9" fmla="*/ 0 h 1884"/>
                            <a:gd name="T10" fmla="*/ 785 w 2160"/>
                            <a:gd name="T11" fmla="*/ 619 h 1884"/>
                            <a:gd name="T12" fmla="*/ 1082 w 2160"/>
                            <a:gd name="T13" fmla="*/ 1409 h 1884"/>
                            <a:gd name="T14" fmla="*/ 1375 w 2160"/>
                            <a:gd name="T15" fmla="*/ 626 h 1884"/>
                            <a:gd name="T16" fmla="*/ 1640 w 2160"/>
                            <a:gd name="T17" fmla="*/ 0 h 1884"/>
                            <a:gd name="T18" fmla="*/ 2160 w 2160"/>
                            <a:gd name="T19" fmla="*/ 0 h 188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0" t="0" r="r" b="b"/>
                          <a:pathLst>
                            <a:path w="2160" h="1884">
                              <a:moveTo>
                                <a:pt x="2160" y="0"/>
                              </a:moveTo>
                              <a:lnTo>
                                <a:pt x="1340" y="1884"/>
                              </a:lnTo>
                              <a:lnTo>
                                <a:pt x="824" y="1884"/>
                              </a:lnTo>
                              <a:lnTo>
                                <a:pt x="0" y="0"/>
                              </a:lnTo>
                              <a:lnTo>
                                <a:pt x="520" y="0"/>
                              </a:lnTo>
                              <a:lnTo>
                                <a:pt x="785" y="619"/>
                              </a:lnTo>
                              <a:lnTo>
                                <a:pt x="1082" y="1409"/>
                              </a:lnTo>
                              <a:lnTo>
                                <a:pt x="1375" y="626"/>
                              </a:lnTo>
                              <a:lnTo>
                                <a:pt x="1640" y="0"/>
                              </a:lnTo>
                              <a:lnTo>
                                <a:pt x="21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7428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" name="Freeform 8"/>
                      <wps:cNvSpPr>
                        <a:spLocks noEditPoints="1"/>
                      </wps:cNvSpPr>
                      <wps:spPr bwMode="auto">
                        <a:xfrm>
                          <a:off x="3397250" y="1091565"/>
                          <a:ext cx="1239520" cy="2075180"/>
                        </a:xfrm>
                        <a:custGeom>
                          <a:avLst/>
                          <a:gdLst>
                            <a:gd name="T0" fmla="*/ 2440 w 2440"/>
                            <a:gd name="T1" fmla="*/ 423 h 4199"/>
                            <a:gd name="T2" fmla="*/ 2166 w 2440"/>
                            <a:gd name="T3" fmla="*/ 697 h 4199"/>
                            <a:gd name="T4" fmla="*/ 2436 w 2440"/>
                            <a:gd name="T5" fmla="*/ 1431 h 4199"/>
                            <a:gd name="T6" fmla="*/ 1929 w 2440"/>
                            <a:gd name="T7" fmla="*/ 2330 h 4199"/>
                            <a:gd name="T8" fmla="*/ 2426 w 2440"/>
                            <a:gd name="T9" fmla="*/ 3125 h 4199"/>
                            <a:gd name="T10" fmla="*/ 1220 w 2440"/>
                            <a:gd name="T11" fmla="*/ 4199 h 4199"/>
                            <a:gd name="T12" fmla="*/ 0 w 2440"/>
                            <a:gd name="T13" fmla="*/ 3125 h 4199"/>
                            <a:gd name="T14" fmla="*/ 591 w 2440"/>
                            <a:gd name="T15" fmla="*/ 3125 h 4199"/>
                            <a:gd name="T16" fmla="*/ 1220 w 2440"/>
                            <a:gd name="T17" fmla="*/ 3643 h 4199"/>
                            <a:gd name="T18" fmla="*/ 1831 w 2440"/>
                            <a:gd name="T19" fmla="*/ 3125 h 4199"/>
                            <a:gd name="T20" fmla="*/ 1220 w 2440"/>
                            <a:gd name="T21" fmla="*/ 2642 h 4199"/>
                            <a:gd name="T22" fmla="*/ 0 w 2440"/>
                            <a:gd name="T23" fmla="*/ 1431 h 4199"/>
                            <a:gd name="T24" fmla="*/ 1221 w 2440"/>
                            <a:gd name="T25" fmla="*/ 211 h 4199"/>
                            <a:gd name="T26" fmla="*/ 1697 w 2440"/>
                            <a:gd name="T27" fmla="*/ 319 h 4199"/>
                            <a:gd name="T28" fmla="*/ 2016 w 2440"/>
                            <a:gd name="T29" fmla="*/ 0 h 4199"/>
                            <a:gd name="T30" fmla="*/ 2440 w 2440"/>
                            <a:gd name="T31" fmla="*/ 423 h 4199"/>
                            <a:gd name="T32" fmla="*/ 591 w 2440"/>
                            <a:gd name="T33" fmla="*/ 1431 h 4199"/>
                            <a:gd name="T34" fmla="*/ 1220 w 2440"/>
                            <a:gd name="T35" fmla="*/ 2100 h 4199"/>
                            <a:gd name="T36" fmla="*/ 1846 w 2440"/>
                            <a:gd name="T37" fmla="*/ 1431 h 4199"/>
                            <a:gd name="T38" fmla="*/ 1221 w 2440"/>
                            <a:gd name="T39" fmla="*/ 753 h 4199"/>
                            <a:gd name="T40" fmla="*/ 591 w 2440"/>
                            <a:gd name="T41" fmla="*/ 1431 h 419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</a:cxnLst>
                          <a:rect l="0" t="0" r="r" b="b"/>
                          <a:pathLst>
                            <a:path w="2440" h="4199">
                              <a:moveTo>
                                <a:pt x="2440" y="423"/>
                              </a:moveTo>
                              <a:cubicBezTo>
                                <a:pt x="2166" y="697"/>
                                <a:pt x="2166" y="697"/>
                                <a:pt x="2166" y="697"/>
                              </a:cubicBezTo>
                              <a:cubicBezTo>
                                <a:pt x="2329" y="910"/>
                                <a:pt x="2436" y="1168"/>
                                <a:pt x="2436" y="1431"/>
                              </a:cubicBezTo>
                              <a:cubicBezTo>
                                <a:pt x="2436" y="1729"/>
                                <a:pt x="2324" y="2149"/>
                                <a:pt x="1929" y="2330"/>
                              </a:cubicBezTo>
                              <a:cubicBezTo>
                                <a:pt x="2329" y="2530"/>
                                <a:pt x="2426" y="2818"/>
                                <a:pt x="2426" y="3125"/>
                              </a:cubicBezTo>
                              <a:cubicBezTo>
                                <a:pt x="2426" y="3789"/>
                                <a:pt x="1919" y="4199"/>
                                <a:pt x="1220" y="4199"/>
                              </a:cubicBezTo>
                              <a:cubicBezTo>
                                <a:pt x="522" y="4199"/>
                                <a:pt x="0" y="3774"/>
                                <a:pt x="0" y="3125"/>
                              </a:cubicBezTo>
                              <a:cubicBezTo>
                                <a:pt x="591" y="3125"/>
                                <a:pt x="591" y="3125"/>
                                <a:pt x="591" y="3125"/>
                              </a:cubicBezTo>
                              <a:cubicBezTo>
                                <a:pt x="591" y="3438"/>
                                <a:pt x="879" y="3643"/>
                                <a:pt x="1220" y="3643"/>
                              </a:cubicBezTo>
                              <a:cubicBezTo>
                                <a:pt x="1562" y="3643"/>
                                <a:pt x="1831" y="3457"/>
                                <a:pt x="1831" y="3125"/>
                              </a:cubicBezTo>
                              <a:cubicBezTo>
                                <a:pt x="1831" y="2793"/>
                                <a:pt x="1518" y="2642"/>
                                <a:pt x="1220" y="2642"/>
                              </a:cubicBezTo>
                              <a:cubicBezTo>
                                <a:pt x="469" y="2642"/>
                                <a:pt x="0" y="2183"/>
                                <a:pt x="0" y="1431"/>
                              </a:cubicBezTo>
                              <a:cubicBezTo>
                                <a:pt x="0" y="676"/>
                                <a:pt x="547" y="211"/>
                                <a:pt x="1221" y="211"/>
                              </a:cubicBezTo>
                              <a:cubicBezTo>
                                <a:pt x="1389" y="211"/>
                                <a:pt x="1581" y="265"/>
                                <a:pt x="1697" y="319"/>
                              </a:cubicBezTo>
                              <a:cubicBezTo>
                                <a:pt x="2016" y="0"/>
                                <a:pt x="2016" y="0"/>
                                <a:pt x="2016" y="0"/>
                              </a:cubicBezTo>
                              <a:lnTo>
                                <a:pt x="2440" y="423"/>
                              </a:lnTo>
                              <a:close/>
                              <a:moveTo>
                                <a:pt x="591" y="1431"/>
                              </a:moveTo>
                              <a:cubicBezTo>
                                <a:pt x="591" y="1851"/>
                                <a:pt x="874" y="2100"/>
                                <a:pt x="1220" y="2100"/>
                              </a:cubicBezTo>
                              <a:cubicBezTo>
                                <a:pt x="1562" y="2100"/>
                                <a:pt x="1846" y="1846"/>
                                <a:pt x="1846" y="1431"/>
                              </a:cubicBezTo>
                              <a:cubicBezTo>
                                <a:pt x="1846" y="1016"/>
                                <a:pt x="1562" y="753"/>
                                <a:pt x="1221" y="753"/>
                              </a:cubicBezTo>
                              <a:cubicBezTo>
                                <a:pt x="874" y="753"/>
                                <a:pt x="591" y="1011"/>
                                <a:pt x="591" y="1431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7428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" name="Oval 9"/>
                      <wps:cNvSpPr>
                        <a:spLocks noChangeArrowheads="1"/>
                      </wps:cNvSpPr>
                      <wps:spPr bwMode="auto">
                        <a:xfrm>
                          <a:off x="4482465" y="-635"/>
                          <a:ext cx="1277620" cy="1242695"/>
                        </a:xfrm>
                        <a:prstGeom prst="ellipse">
                          <a:avLst/>
                        </a:prstGeom>
                        <a:gradFill>
                          <a:gsLst>
                            <a:gs pos="0">
                              <a:srgbClr val="F7B128"/>
                            </a:gs>
                            <a:gs pos="70000">
                              <a:srgbClr val="E30613"/>
                            </a:gs>
                          </a:gsLst>
                          <a:lin ang="2400000" scaled="0"/>
                        </a:gra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" name="Freeform 10"/>
                      <wps:cNvSpPr>
                        <a:spLocks/>
                      </wps:cNvSpPr>
                      <wps:spPr bwMode="auto">
                        <a:xfrm>
                          <a:off x="5003800" y="255270"/>
                          <a:ext cx="494665" cy="731520"/>
                        </a:xfrm>
                        <a:custGeom>
                          <a:avLst/>
                          <a:gdLst>
                            <a:gd name="T0" fmla="*/ 451 w 779"/>
                            <a:gd name="T1" fmla="*/ 573 h 1152"/>
                            <a:gd name="T2" fmla="*/ 774 w 779"/>
                            <a:gd name="T3" fmla="*/ 259 h 1152"/>
                            <a:gd name="T4" fmla="*/ 509 w 779"/>
                            <a:gd name="T5" fmla="*/ 0 h 1152"/>
                            <a:gd name="T6" fmla="*/ 13 w 779"/>
                            <a:gd name="T7" fmla="*/ 482 h 1152"/>
                            <a:gd name="T8" fmla="*/ 94 w 779"/>
                            <a:gd name="T9" fmla="*/ 562 h 1152"/>
                            <a:gd name="T10" fmla="*/ 0 w 779"/>
                            <a:gd name="T11" fmla="*/ 653 h 1152"/>
                            <a:gd name="T12" fmla="*/ 513 w 779"/>
                            <a:gd name="T13" fmla="*/ 1152 h 1152"/>
                            <a:gd name="T14" fmla="*/ 779 w 779"/>
                            <a:gd name="T15" fmla="*/ 893 h 1152"/>
                            <a:gd name="T16" fmla="*/ 451 w 779"/>
                            <a:gd name="T17" fmla="*/ 573 h 11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779" h="1152">
                              <a:moveTo>
                                <a:pt x="451" y="573"/>
                              </a:moveTo>
                              <a:lnTo>
                                <a:pt x="774" y="259"/>
                              </a:lnTo>
                              <a:lnTo>
                                <a:pt x="509" y="0"/>
                              </a:lnTo>
                              <a:lnTo>
                                <a:pt x="13" y="482"/>
                              </a:lnTo>
                              <a:lnTo>
                                <a:pt x="94" y="562"/>
                              </a:lnTo>
                              <a:lnTo>
                                <a:pt x="0" y="653"/>
                              </a:lnTo>
                              <a:lnTo>
                                <a:pt x="513" y="1152"/>
                              </a:lnTo>
                              <a:lnTo>
                                <a:pt x="779" y="893"/>
                              </a:lnTo>
                              <a:lnTo>
                                <a:pt x="451" y="57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" name="Freeform 11"/>
                      <wps:cNvSpPr>
                        <a:spLocks/>
                      </wps:cNvSpPr>
                      <wps:spPr bwMode="auto">
                        <a:xfrm>
                          <a:off x="4758690" y="267335"/>
                          <a:ext cx="531495" cy="704850"/>
                        </a:xfrm>
                        <a:custGeom>
                          <a:avLst/>
                          <a:gdLst>
                            <a:gd name="T0" fmla="*/ 304 w 837"/>
                            <a:gd name="T1" fmla="*/ 554 h 1110"/>
                            <a:gd name="T2" fmla="*/ 0 w 837"/>
                            <a:gd name="T3" fmla="*/ 851 h 1110"/>
                            <a:gd name="T4" fmla="*/ 267 w 837"/>
                            <a:gd name="T5" fmla="*/ 1110 h 1110"/>
                            <a:gd name="T6" fmla="*/ 837 w 837"/>
                            <a:gd name="T7" fmla="*/ 554 h 1110"/>
                            <a:gd name="T8" fmla="*/ 267 w 837"/>
                            <a:gd name="T9" fmla="*/ 0 h 1110"/>
                            <a:gd name="T10" fmla="*/ 0 w 837"/>
                            <a:gd name="T11" fmla="*/ 260 h 1110"/>
                            <a:gd name="T12" fmla="*/ 304 w 837"/>
                            <a:gd name="T13" fmla="*/ 554 h 11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0" t="0" r="r" b="b"/>
                          <a:pathLst>
                            <a:path w="837" h="1110">
                              <a:moveTo>
                                <a:pt x="304" y="554"/>
                              </a:moveTo>
                              <a:lnTo>
                                <a:pt x="0" y="851"/>
                              </a:lnTo>
                              <a:lnTo>
                                <a:pt x="267" y="1110"/>
                              </a:lnTo>
                              <a:lnTo>
                                <a:pt x="837" y="554"/>
                              </a:lnTo>
                              <a:lnTo>
                                <a:pt x="267" y="0"/>
                              </a:lnTo>
                              <a:lnTo>
                                <a:pt x="0" y="260"/>
                              </a:lnTo>
                              <a:lnTo>
                                <a:pt x="304" y="5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ffectLst>
                          <a:outerShdw blurRad="25400" dist="12700" algn="l" rotWithShape="0">
                            <a:srgbClr val="7E1210"/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OLVGvoorvel" o:spid="_x0000_s1026" style="position:absolute;margin-left:281.5pt;margin-top:504.65pt;width:103pt;height:56.65pt;z-index:251659264;mso-position-horizontal-relative:page;mso-position-vertical-relative:page;mso-width-relative:margin;mso-height-relative:margin" coordorigin=",-6" coordsize="57600,316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">
              <o:lock v:ext="edit" aspectratio="t"/>
              <v:shape id="Freeform 5" o:spid="_x0000_s1027" style="position:absolute;top:12096;width:12725;height:12408;visibility:visible;mso-wrap-style:square;v-text-anchor:top" coordsize="2505,2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LBGMMA&#10;AADaAAAADwAAAGRycy9kb3ducmV2LnhtbESPT2sCMRTE70K/Q3gFb5p1EZGtUYqloAeV2j/0+Ng8&#10;N0s3L0sSdfXTm4LgcZiZ3zCzRWcbcSIfascKRsMMBHHpdM2Vgq/P98EURIjIGhvHpOBCARbzp94M&#10;C+3O/EGnfaxEgnAoUIGJsS2kDKUhi2HoWuLkHZy3GJP0ldQezwluG5ln2URarDktGGxpaaj82x+t&#10;gs2ODpnu8vptczXf/tfm2/XlR6n+c/f6AiJSFx/he3ulFYzh/0q6AXJ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8LBGMMAAADaAAAADwAAAAAAAAAAAAAAAACYAgAAZHJzL2Rv&#10;d25yZXYueG1sUEsFBgAAAAAEAAQA9QAAAIgDAAAAAA==&#10;" path="m2505,1255v,693,-474,1255,-1255,1255c469,2510,,1948,,1255,,567,479,,1245,v767,,1260,567,1260,1255xm596,1255v,366,219,708,654,708c1684,1963,1904,1621,1904,1255v,-361,-254,-713,-654,-713c820,542,596,894,596,1255xe" fillcolor="#17428c" stroked="f">
                <v:path arrowok="t" o:connecttype="custom" o:connectlocs="1272540,620395;635000,1240790;0,620395;632460,0;1272540,620395;302768,620395;635000,970387;967232,620395;635000,267932;302768,620395" o:connectangles="0,0,0,0,0,0,0,0,0,0"/>
                <o:lock v:ext="edit" verticies="t"/>
              </v:shape>
              <v:shape id="Freeform 6" o:spid="_x0000_s1028" style="position:absolute;left:14801;top:7416;width:3004;height:16866;visibility:visible;mso-wrap-style:square;v-text-anchor:top" coordsize="473,26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p5xMMA&#10;AADaAAAADwAAAGRycy9kb3ducmV2LnhtbESPQWsCMRSE70L/Q3iF3mpWwbJdjSJWQVSUquD1kTx3&#10;125elk2q239vhILHYWa+YUaT1lbiSo0vHSvodRMQxNqZknMFx8PiPQXhA7LByjEp+CMPk/FLZ4SZ&#10;cTf+pus+5CJC2GeooAihzqT0uiCLvutq4uidXWMxRNnk0jR4i3BbyX6SfEiLJceFAmuaFaR/9r9W&#10;wWk31TTY1qmfrVeX/vyw+dRfqVJvr+10CCJQG57h//bSKBjA40q8AXJ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Zp5xMMAAADaAAAADwAAAAAAAAAAAAAAAACYAgAAZHJzL2Rv&#10;d25yZXYueG1sUEsFBgAAAAAEAAQA9QAAAIgDAAAAAA==&#10;" path="m473,r,2656l,2656,1,,473,xe" fillcolor="#17428c" stroked="f">
                <v:path arrowok="t" o:connecttype="custom" o:connectlocs="300355,0;300355,1686560;0,1686560;635,0;300355,0" o:connectangles="0,0,0,0,0"/>
              </v:shape>
              <v:shape id="Freeform 7" o:spid="_x0000_s1029" style="position:absolute;left:19418;top:12319;width:13716;height:11963;visibility:visible;mso-wrap-style:square;v-text-anchor:top" coordsize="2160,18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r62sMA&#10;AADaAAAADwAAAGRycy9kb3ducmV2LnhtbESP3WoCMRSE74W+QziF3ogmlSK6GqVdaBFkC/Xn/rA5&#10;7i5uTpYk1e3bN4Lg5TAz3zDLdW9bcSEfGscaXscKBHHpTMOVhsP+czQDESKywdYxafijAOvV02CJ&#10;mXFX/qHLLlYiQThkqKGOscukDGVNFsPYdcTJOzlvMSbpK2k8XhPctnKi1FRabDgt1NhRXlN53v1a&#10;DfnWf5Uf8+G3mqtJR8e3It8UhdYvz/37AkSkPj7C9/bGaJjC7Uq6AXL1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xr62sMAAADaAAAADwAAAAAAAAAAAAAAAACYAgAAZHJzL2Rv&#10;d25yZXYueG1sUEsFBgAAAAAEAAQA9QAAAIgDAAAAAA==&#10;" path="m2160,l1340,1884r-516,l,,520,,785,619r297,790l1375,626,1640,r520,xe" fillcolor="#17428c" stroked="f">
                <v:path arrowok="t" o:connecttype="custom" o:connectlocs="1371600,0;850900,1196340;523240,1196340;0,0;330200,0;498475,393065;687070,894715;873125,397510;1041400,0;1371600,0" o:connectangles="0,0,0,0,0,0,0,0,0,0"/>
              </v:shape>
              <v:shape id="Freeform 8" o:spid="_x0000_s1030" style="position:absolute;left:33972;top:10915;width:12395;height:20752;visibility:visible;mso-wrap-style:square;v-text-anchor:top" coordsize="2440,4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D57cIA&#10;AADaAAAADwAAAGRycy9kb3ducmV2LnhtbESPQWsCMRSE7wX/Q3iCt5pVoZbVKCJqe7RWWLw9Ns/d&#10;xc3LksQ1/fdNQehxmJlvmOU6mlb05HxjWcFknIEgLq1uuFJw/t6/voPwAVlja5kU/JCH9WrwssRc&#10;2wd/UX8KlUgQ9jkqqEPocil9WZNBP7YdcfKu1hkMSbpKaoePBDetnGbZmzTYcFqosaNtTeXtdDcK&#10;PiZ9cYmHbaRqfp3dix27475QajSMmwWIQDH8h5/tT61gDn9X0g2Qq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UPntwgAAANoAAAAPAAAAAAAAAAAAAAAAAJgCAABkcnMvZG93&#10;bnJldi54bWxQSwUGAAAAAAQABAD1AAAAhwMAAAAA&#10;" path="m2440,423c2166,697,2166,697,2166,697v163,213,270,471,270,734c2436,1729,2324,2149,1929,2330v400,200,497,488,497,795c2426,3789,1919,4199,1220,4199,522,4199,,3774,,3125v591,,591,,591,c591,3438,879,3643,1220,3643v342,,611,-186,611,-518c1831,2793,1518,2642,1220,2642,469,2642,,2183,,1431,,676,547,211,1221,211v168,,360,54,476,108c2016,,2016,,2016,r424,423xm591,1431v,420,283,669,629,669c1562,2100,1846,1846,1846,1431v,-415,-284,-678,-625,-678c874,753,591,1011,591,1431xe" fillcolor="#17428c" stroked="f">
                <v:path arrowok="t" o:connecttype="custom" o:connectlocs="1239520,209050;1100328,344463;1237488,707212;979932,1151505;1232408,1544400;619760,2075180;0,1544400;300228,1544400;619760,1800400;930148,1544400;619760,1305698;0,707212;620268,104278;862076,157652;1024128,0;1239520,209050;300228,707212;619760,1037837;937768,707212;620268,372139;300228,707212" o:connectangles="0,0,0,0,0,0,0,0,0,0,0,0,0,0,0,0,0,0,0,0,0"/>
                <o:lock v:ext="edit" verticies="t"/>
              </v:shape>
              <v:oval id="Oval 9" o:spid="_x0000_s1031" style="position:absolute;left:44824;top:-6;width:12776;height:124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dz4L8A&#10;AADaAAAADwAAAGRycy9kb3ducmV2LnhtbERPz2vCMBS+C/sfwhvsZlOFidRGEWGleNKueH40zzbY&#10;vJQms93++uUw2PHj+50fZtuLJ43eOFawSlIQxI3ThlsF9efHcgvCB2SNvWNS8E0eDvuXRY6ZdhNf&#10;6VmFVsQQ9hkq6EIYMil905FFn7iBOHJ3N1oMEY6t1CNOMdz2cp2mG2nRcGzocKBTR82j+rIKzpfi&#10;pp3Z/hT1uSptXZjL+7pS6u11Pu5ABJrDv/jPXWoFcWu8Em+A3P8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/d3PgvwAAANoAAAAPAAAAAAAAAAAAAAAAAJgCAABkcnMvZG93bnJl&#10;di54bWxQSwUGAAAAAAQABAD1AAAAhAMAAAAA&#10;" fillcolor="#f7b128" stroked="f">
                <v:fill color2="#e30613" angle="50" colors="0 #f7b128;45875f #e30613" focus="100%" type="gradient">
                  <o:fill v:ext="view" type="gradientUnscaled"/>
                </v:fill>
              </v:oval>
              <v:shape id="Freeform 10" o:spid="_x0000_s1032" style="position:absolute;left:50038;top:2552;width:4946;height:7315;visibility:visible;mso-wrap-style:square;v-text-anchor:top" coordsize="779,1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QBqcMA&#10;AADaAAAADwAAAGRycy9kb3ducmV2LnhtbESPT2vCQBTE7wW/w/IEb3Wjh2Kjq4gi1EtLY8DrI/vy&#10;h2TfLtk1xn76rlDocZiZ3zCb3Wg6MVDvG8sKFvMEBHFhdcOVgvxyel2B8AFZY2eZFDzIw247edlg&#10;qu2dv2nIQiUihH2KCuoQXCqlL2oy6OfWEUevtL3BEGVfSd3jPcJNJ5dJ8iYNNhwXanR0qKlos5tR&#10;cChvZX79On66H3fM28t5yM5tqdRsOu7XIAKN4T/81/7QCt7heSXeALn9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DQBqcMAAADaAAAADwAAAAAAAAAAAAAAAACYAgAAZHJzL2Rv&#10;d25yZXYueG1sUEsFBgAAAAAEAAQA9QAAAIgDAAAAAA==&#10;" path="m451,573l774,259,509,,13,482r81,80l,653r513,499l779,893,451,573xe" stroked="f">
                <v:path arrowok="t" o:connecttype="custom" o:connectlocs="286385,363855;491490,164465;323215,0;8255,306070;59690,356870;0,414655;325755,731520;494665,567055;286385,363855" o:connectangles="0,0,0,0,0,0,0,0,0"/>
              </v:shape>
              <v:shape id="Freeform 11" o:spid="_x0000_s1033" style="position:absolute;left:47586;top:2673;width:5315;height:7048;visibility:visible;mso-wrap-style:square;v-text-anchor:top" coordsize="837,1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pZ18UA&#10;AADbAAAADwAAAGRycy9kb3ducmV2LnhtbESPQWvCQBCF70L/wzKCN91YpJTUVUoxaqCHatP7kJ0m&#10;abOzIbtq9Nd3DgVvM7w3732zXA+uVWfqQ+PZwHyWgCIuvW24MlB8ZtNnUCEiW2w9k4ErBVivHkZL&#10;TK2/8IHOx1gpCeGQooE6xi7VOpQ1OQwz3xGL9u17h1HWvtK2x4uEu1Y/JsmTdtiwNNTY0VtN5e/x&#10;5AzkxWmj/fajeL9li2yX/7S3Tf5lzGQ8vL6AijTEu/n/em8FX+jlFxlAr/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GlnXxQAAANsAAAAPAAAAAAAAAAAAAAAAAJgCAABkcnMv&#10;ZG93bnJldi54bWxQSwUGAAAAAAQABAD1AAAAigMAAAAA&#10;" path="m304,554l,851r267,259l837,554,267,,,260,304,554xe" stroked="f">
                <v:shadow on="t" color="#7e1210" origin="-.5" offset="1pt,0"/>
                <v:path arrowok="t" o:connecttype="custom" o:connectlocs="193040,351790;0,540385;169545,704850;531495,351790;169545,0;0,165100;193040,351790" o:connectangles="0,0,0,0,0,0,0"/>
              </v:shape>
              <w10:wrap anchorx="page" anchory="page"/>
              <w10:anchorlock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0E599D"/>
    <w:multiLevelType w:val="multilevel"/>
    <w:tmpl w:val="C66826FE"/>
    <w:numStyleLink w:val="stlOLVGOpsomming"/>
  </w:abstractNum>
  <w:abstractNum w:abstractNumId="1">
    <w:nsid w:val="2F3D7B9C"/>
    <w:multiLevelType w:val="multilevel"/>
    <w:tmpl w:val="C66826FE"/>
    <w:styleLink w:val="stlOLVGOpsomming"/>
    <w:lvl w:ilvl="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ind w:left="567" w:hanging="283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Jc w:val="left"/>
      <w:pPr>
        <w:ind w:left="851" w:hanging="284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Jc w:val="left"/>
      <w:pPr>
        <w:ind w:left="1134" w:hanging="283"/>
      </w:pPr>
      <w:rPr>
        <w:rFonts w:ascii="Symbol" w:hAnsi="Symbol" w:hint="default"/>
        <w:color w:val="auto"/>
      </w:rPr>
    </w:lvl>
    <w:lvl w:ilvl="4">
      <w:start w:val="1"/>
      <w:numFmt w:val="bullet"/>
      <w:lvlText w:val=""/>
      <w:lvlJc w:val="left"/>
      <w:pPr>
        <w:ind w:left="1418" w:hanging="284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Jc w:val="left"/>
      <w:pPr>
        <w:ind w:left="1701" w:hanging="283"/>
      </w:pPr>
      <w:rPr>
        <w:rFonts w:ascii="Symbol" w:hAnsi="Symbol" w:hint="default"/>
        <w:color w:val="auto"/>
      </w:rPr>
    </w:lvl>
    <w:lvl w:ilvl="6">
      <w:start w:val="1"/>
      <w:numFmt w:val="bullet"/>
      <w:lvlText w:val=""/>
      <w:lvlJc w:val="left"/>
      <w:pPr>
        <w:ind w:left="1985" w:hanging="284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Jc w:val="left"/>
      <w:pPr>
        <w:ind w:left="2268" w:hanging="283"/>
      </w:pPr>
      <w:rPr>
        <w:rFonts w:ascii="Symbol" w:hAnsi="Symbol" w:hint="default"/>
        <w:color w:val="auto"/>
      </w:rPr>
    </w:lvl>
    <w:lvl w:ilvl="8">
      <w:start w:val="1"/>
      <w:numFmt w:val="bullet"/>
      <w:lvlText w:val=""/>
      <w:lvlJc w:val="left"/>
      <w:pPr>
        <w:ind w:left="2552" w:hanging="284"/>
      </w:pPr>
      <w:rPr>
        <w:rFonts w:ascii="Symbol" w:hAnsi="Symbol" w:hint="default"/>
        <w:color w:val="auto"/>
      </w:rPr>
    </w:lvl>
  </w:abstractNum>
  <w:abstractNum w:abstractNumId="2">
    <w:nsid w:val="42A15448"/>
    <w:multiLevelType w:val="multilevel"/>
    <w:tmpl w:val="C66826FE"/>
    <w:numStyleLink w:val="stlOLVGOpsomming"/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28AF"/>
    <w:rsid w:val="000B28AF"/>
    <w:rsid w:val="000B3A21"/>
    <w:rsid w:val="000D6949"/>
    <w:rsid w:val="00144979"/>
    <w:rsid w:val="00166BE2"/>
    <w:rsid w:val="001B6989"/>
    <w:rsid w:val="001E26DB"/>
    <w:rsid w:val="00253A28"/>
    <w:rsid w:val="00281609"/>
    <w:rsid w:val="00302FD9"/>
    <w:rsid w:val="00333528"/>
    <w:rsid w:val="003613B8"/>
    <w:rsid w:val="0037015F"/>
    <w:rsid w:val="003875FE"/>
    <w:rsid w:val="003A6C0B"/>
    <w:rsid w:val="003D7F93"/>
    <w:rsid w:val="004514E9"/>
    <w:rsid w:val="004D544B"/>
    <w:rsid w:val="00542CA8"/>
    <w:rsid w:val="00553EE8"/>
    <w:rsid w:val="005810C6"/>
    <w:rsid w:val="005E0CEB"/>
    <w:rsid w:val="00633A27"/>
    <w:rsid w:val="006B3E40"/>
    <w:rsid w:val="006C126B"/>
    <w:rsid w:val="006D3811"/>
    <w:rsid w:val="0073392A"/>
    <w:rsid w:val="007640AA"/>
    <w:rsid w:val="007F2522"/>
    <w:rsid w:val="0084655F"/>
    <w:rsid w:val="00863E74"/>
    <w:rsid w:val="008923B9"/>
    <w:rsid w:val="00902A6E"/>
    <w:rsid w:val="0093044A"/>
    <w:rsid w:val="009345F0"/>
    <w:rsid w:val="009707B8"/>
    <w:rsid w:val="00981328"/>
    <w:rsid w:val="009C6C67"/>
    <w:rsid w:val="00A02686"/>
    <w:rsid w:val="00A423F4"/>
    <w:rsid w:val="00A43EA5"/>
    <w:rsid w:val="00AF61A3"/>
    <w:rsid w:val="00B424AC"/>
    <w:rsid w:val="00B4307E"/>
    <w:rsid w:val="00B81C63"/>
    <w:rsid w:val="00BC16F1"/>
    <w:rsid w:val="00BD5CB2"/>
    <w:rsid w:val="00BD72DF"/>
    <w:rsid w:val="00BF1869"/>
    <w:rsid w:val="00D37C98"/>
    <w:rsid w:val="00DC2413"/>
    <w:rsid w:val="00DC4DBC"/>
    <w:rsid w:val="00E07815"/>
    <w:rsid w:val="00F2113F"/>
    <w:rsid w:val="00F53C1C"/>
    <w:rsid w:val="00F5668A"/>
    <w:rsid w:val="00F83085"/>
    <w:rsid w:val="00F841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3613B8"/>
    <w:pPr>
      <w:spacing w:after="0" w:line="284" w:lineRule="atLeast"/>
    </w:pPr>
    <w:rPr>
      <w:color w:val="3C3C3C" w:themeColor="text2"/>
      <w:sz w:val="1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stlTitelBlauw">
    <w:name w:val="stlTitelBlauw"/>
    <w:basedOn w:val="Standaard"/>
    <w:qFormat/>
    <w:rsid w:val="003613B8"/>
    <w:pPr>
      <w:spacing w:line="600" w:lineRule="exact"/>
    </w:pPr>
    <w:rPr>
      <w:b/>
      <w:color w:val="17438B" w:themeColor="accent1"/>
      <w:sz w:val="60"/>
    </w:rPr>
  </w:style>
  <w:style w:type="paragraph" w:customStyle="1" w:styleId="stlTitelRood">
    <w:name w:val="stlTitelRood"/>
    <w:basedOn w:val="stlTitelBlauw"/>
    <w:qFormat/>
    <w:rsid w:val="003613B8"/>
    <w:rPr>
      <w:color w:val="E30917" w:themeColor="accent2"/>
    </w:rPr>
  </w:style>
  <w:style w:type="paragraph" w:customStyle="1" w:styleId="stlUitnodiging">
    <w:name w:val="stlUitnodiging"/>
    <w:basedOn w:val="Standaard"/>
    <w:qFormat/>
    <w:rsid w:val="00F84100"/>
    <w:pPr>
      <w:spacing w:line="425" w:lineRule="exact"/>
    </w:pPr>
    <w:rPr>
      <w:color w:val="17438B" w:themeColor="accent1"/>
      <w:sz w:val="40"/>
    </w:rPr>
  </w:style>
  <w:style w:type="paragraph" w:customStyle="1" w:styleId="stlDatum">
    <w:name w:val="stlDatum"/>
    <w:basedOn w:val="stlUitnodiging"/>
    <w:qFormat/>
    <w:rsid w:val="003613B8"/>
    <w:rPr>
      <w:b/>
    </w:rPr>
  </w:style>
  <w:style w:type="paragraph" w:customStyle="1" w:styleId="stlPaginaTitelRood">
    <w:name w:val="stlPaginaTitelRood"/>
    <w:next w:val="Standaard"/>
    <w:qFormat/>
    <w:rsid w:val="00B81C63"/>
    <w:pPr>
      <w:spacing w:after="284" w:line="320" w:lineRule="atLeast"/>
    </w:pPr>
    <w:rPr>
      <w:b/>
      <w:color w:val="E30917" w:themeColor="accent2"/>
      <w:sz w:val="32"/>
    </w:rPr>
  </w:style>
  <w:style w:type="character" w:customStyle="1" w:styleId="stlDubbelePunt">
    <w:name w:val="stlDubbelePunt"/>
    <w:basedOn w:val="Standaardalinea-lettertype"/>
    <w:uiPriority w:val="1"/>
    <w:qFormat/>
    <w:rsid w:val="00281609"/>
    <w:rPr>
      <w:rFonts w:ascii="Trebuchet MS" w:hAnsi="Trebuchet MS"/>
    </w:rPr>
  </w:style>
  <w:style w:type="paragraph" w:customStyle="1" w:styleId="stlSubkop">
    <w:name w:val="stlSubkop"/>
    <w:basedOn w:val="Standaard"/>
    <w:next w:val="Standaard"/>
    <w:qFormat/>
    <w:rsid w:val="00281609"/>
    <w:rPr>
      <w:b/>
    </w:rPr>
  </w:style>
  <w:style w:type="paragraph" w:customStyle="1" w:styleId="stlKopBlauw">
    <w:name w:val="stlKopBlauw"/>
    <w:basedOn w:val="Standaard"/>
    <w:next w:val="Standaard"/>
    <w:qFormat/>
    <w:rsid w:val="00281609"/>
    <w:rPr>
      <w:b/>
      <w:color w:val="17438B" w:themeColor="accent1"/>
      <w:sz w:val="20"/>
    </w:rPr>
  </w:style>
  <w:style w:type="character" w:customStyle="1" w:styleId="stlNamen">
    <w:name w:val="stlNamen"/>
    <w:basedOn w:val="Standaardalinea-lettertype"/>
    <w:uiPriority w:val="1"/>
    <w:qFormat/>
    <w:rsid w:val="00333528"/>
    <w:rPr>
      <w:b/>
      <w:color w:val="E30917" w:themeColor="accent2"/>
      <w:sz w:val="20"/>
    </w:rPr>
  </w:style>
  <w:style w:type="paragraph" w:customStyle="1" w:styleId="stlKopZwart">
    <w:name w:val="stlKopZwart"/>
    <w:basedOn w:val="stlKopBlauw"/>
    <w:qFormat/>
    <w:rsid w:val="00333528"/>
    <w:pPr>
      <w:tabs>
        <w:tab w:val="left" w:pos="3119"/>
      </w:tabs>
    </w:pPr>
    <w:rPr>
      <w:color w:val="3C3C3C" w:themeColor="text2"/>
    </w:rPr>
  </w:style>
  <w:style w:type="paragraph" w:customStyle="1" w:styleId="stlInformatie">
    <w:name w:val="stlInformatie"/>
    <w:basedOn w:val="Standaard"/>
    <w:qFormat/>
    <w:rsid w:val="00333528"/>
    <w:pPr>
      <w:tabs>
        <w:tab w:val="left" w:pos="3119"/>
      </w:tabs>
    </w:pPr>
    <w:rPr>
      <w:sz w:val="20"/>
    </w:rPr>
  </w:style>
  <w:style w:type="table" w:styleId="Tabelraster">
    <w:name w:val="Table Grid"/>
    <w:basedOn w:val="Standaardtabel"/>
    <w:uiPriority w:val="39"/>
    <w:rsid w:val="005810C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Standaardalinea-lettertype"/>
    <w:uiPriority w:val="99"/>
    <w:unhideWhenUsed/>
    <w:rsid w:val="005810C6"/>
    <w:rPr>
      <w:color w:val="17438B" w:themeColor="hyperlink"/>
      <w:u w:val="single"/>
    </w:rPr>
  </w:style>
  <w:style w:type="paragraph" w:styleId="Koptekst">
    <w:name w:val="header"/>
    <w:basedOn w:val="Standaard"/>
    <w:link w:val="KoptekstChar"/>
    <w:uiPriority w:val="99"/>
    <w:unhideWhenUsed/>
    <w:rsid w:val="005810C6"/>
    <w:pPr>
      <w:tabs>
        <w:tab w:val="center" w:pos="4536"/>
        <w:tab w:val="right" w:pos="9072"/>
      </w:tabs>
      <w:spacing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5810C6"/>
    <w:rPr>
      <w:color w:val="3C3C3C" w:themeColor="text2"/>
      <w:sz w:val="18"/>
    </w:rPr>
  </w:style>
  <w:style w:type="paragraph" w:styleId="Voettekst">
    <w:name w:val="footer"/>
    <w:basedOn w:val="Standaard"/>
    <w:link w:val="VoettekstChar"/>
    <w:uiPriority w:val="99"/>
    <w:unhideWhenUsed/>
    <w:rsid w:val="005810C6"/>
    <w:pPr>
      <w:tabs>
        <w:tab w:val="center" w:pos="4536"/>
        <w:tab w:val="right" w:pos="9072"/>
      </w:tabs>
      <w:spacing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5810C6"/>
    <w:rPr>
      <w:color w:val="3C3C3C" w:themeColor="text2"/>
      <w:sz w:val="18"/>
    </w:rPr>
  </w:style>
  <w:style w:type="paragraph" w:customStyle="1" w:styleId="stlPaginaTitelBlauw">
    <w:name w:val="stlPaginaTitelBlauw"/>
    <w:basedOn w:val="stlPaginaTitelRood"/>
    <w:qFormat/>
    <w:rsid w:val="00B81C63"/>
    <w:rPr>
      <w:color w:val="17438B" w:themeColor="accent1"/>
    </w:rPr>
  </w:style>
  <w:style w:type="numbering" w:customStyle="1" w:styleId="stlOLVGOpsomming">
    <w:name w:val="stlOLVGOpsomming"/>
    <w:basedOn w:val="Geenlijst"/>
    <w:uiPriority w:val="99"/>
    <w:rsid w:val="00542CA8"/>
    <w:pPr>
      <w:numPr>
        <w:numId w:val="1"/>
      </w:numPr>
    </w:pPr>
  </w:style>
  <w:style w:type="paragraph" w:styleId="Lijstalinea">
    <w:name w:val="List Paragraph"/>
    <w:basedOn w:val="Standaard"/>
    <w:uiPriority w:val="34"/>
    <w:qFormat/>
    <w:rsid w:val="00F2113F"/>
    <w:pPr>
      <w:ind w:left="720"/>
      <w:contextualSpacing/>
    </w:pPr>
  </w:style>
  <w:style w:type="character" w:styleId="Verwijzingopmerking">
    <w:name w:val="annotation reference"/>
    <w:basedOn w:val="Standaardalinea-lettertype"/>
    <w:uiPriority w:val="99"/>
    <w:semiHidden/>
    <w:unhideWhenUsed/>
    <w:rsid w:val="00DC4DBC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DC4DBC"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DC4DBC"/>
    <w:rPr>
      <w:color w:val="3C3C3C" w:themeColor="text2"/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DC4DBC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DC4DBC"/>
    <w:rPr>
      <w:b/>
      <w:bCs/>
      <w:color w:val="3C3C3C" w:themeColor="text2"/>
      <w:sz w:val="20"/>
      <w:szCs w:val="20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DC4DB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DC4DBC"/>
    <w:rPr>
      <w:rFonts w:ascii="Tahoma" w:hAnsi="Tahoma" w:cs="Tahoma"/>
      <w:color w:val="3C3C3C" w:themeColor="text2"/>
      <w:sz w:val="16"/>
      <w:szCs w:val="16"/>
    </w:rPr>
  </w:style>
  <w:style w:type="character" w:styleId="GevolgdeHyperlink">
    <w:name w:val="FollowedHyperlink"/>
    <w:basedOn w:val="Standaardalinea-lettertype"/>
    <w:uiPriority w:val="99"/>
    <w:semiHidden/>
    <w:unhideWhenUsed/>
    <w:rsid w:val="00DC2413"/>
    <w:rPr>
      <w:color w:val="E30917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3613B8"/>
    <w:pPr>
      <w:spacing w:after="0" w:line="284" w:lineRule="atLeast"/>
    </w:pPr>
    <w:rPr>
      <w:color w:val="3C3C3C" w:themeColor="text2"/>
      <w:sz w:val="1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stlTitelBlauw">
    <w:name w:val="stlTitelBlauw"/>
    <w:basedOn w:val="Standaard"/>
    <w:qFormat/>
    <w:rsid w:val="003613B8"/>
    <w:pPr>
      <w:spacing w:line="600" w:lineRule="exact"/>
    </w:pPr>
    <w:rPr>
      <w:b/>
      <w:color w:val="17438B" w:themeColor="accent1"/>
      <w:sz w:val="60"/>
    </w:rPr>
  </w:style>
  <w:style w:type="paragraph" w:customStyle="1" w:styleId="stlTitelRood">
    <w:name w:val="stlTitelRood"/>
    <w:basedOn w:val="stlTitelBlauw"/>
    <w:qFormat/>
    <w:rsid w:val="003613B8"/>
    <w:rPr>
      <w:color w:val="E30917" w:themeColor="accent2"/>
    </w:rPr>
  </w:style>
  <w:style w:type="paragraph" w:customStyle="1" w:styleId="stlUitnodiging">
    <w:name w:val="stlUitnodiging"/>
    <w:basedOn w:val="Standaard"/>
    <w:qFormat/>
    <w:rsid w:val="00F84100"/>
    <w:pPr>
      <w:spacing w:line="425" w:lineRule="exact"/>
    </w:pPr>
    <w:rPr>
      <w:color w:val="17438B" w:themeColor="accent1"/>
      <w:sz w:val="40"/>
    </w:rPr>
  </w:style>
  <w:style w:type="paragraph" w:customStyle="1" w:styleId="stlDatum">
    <w:name w:val="stlDatum"/>
    <w:basedOn w:val="stlUitnodiging"/>
    <w:qFormat/>
    <w:rsid w:val="003613B8"/>
    <w:rPr>
      <w:b/>
    </w:rPr>
  </w:style>
  <w:style w:type="paragraph" w:customStyle="1" w:styleId="stlPaginaTitelRood">
    <w:name w:val="stlPaginaTitelRood"/>
    <w:next w:val="Standaard"/>
    <w:qFormat/>
    <w:rsid w:val="00B81C63"/>
    <w:pPr>
      <w:spacing w:after="284" w:line="320" w:lineRule="atLeast"/>
    </w:pPr>
    <w:rPr>
      <w:b/>
      <w:color w:val="E30917" w:themeColor="accent2"/>
      <w:sz w:val="32"/>
    </w:rPr>
  </w:style>
  <w:style w:type="character" w:customStyle="1" w:styleId="stlDubbelePunt">
    <w:name w:val="stlDubbelePunt"/>
    <w:basedOn w:val="Standaardalinea-lettertype"/>
    <w:uiPriority w:val="1"/>
    <w:qFormat/>
    <w:rsid w:val="00281609"/>
    <w:rPr>
      <w:rFonts w:ascii="Trebuchet MS" w:hAnsi="Trebuchet MS"/>
    </w:rPr>
  </w:style>
  <w:style w:type="paragraph" w:customStyle="1" w:styleId="stlSubkop">
    <w:name w:val="stlSubkop"/>
    <w:basedOn w:val="Standaard"/>
    <w:next w:val="Standaard"/>
    <w:qFormat/>
    <w:rsid w:val="00281609"/>
    <w:rPr>
      <w:b/>
    </w:rPr>
  </w:style>
  <w:style w:type="paragraph" w:customStyle="1" w:styleId="stlKopBlauw">
    <w:name w:val="stlKopBlauw"/>
    <w:basedOn w:val="Standaard"/>
    <w:next w:val="Standaard"/>
    <w:qFormat/>
    <w:rsid w:val="00281609"/>
    <w:rPr>
      <w:b/>
      <w:color w:val="17438B" w:themeColor="accent1"/>
      <w:sz w:val="20"/>
    </w:rPr>
  </w:style>
  <w:style w:type="character" w:customStyle="1" w:styleId="stlNamen">
    <w:name w:val="stlNamen"/>
    <w:basedOn w:val="Standaardalinea-lettertype"/>
    <w:uiPriority w:val="1"/>
    <w:qFormat/>
    <w:rsid w:val="00333528"/>
    <w:rPr>
      <w:b/>
      <w:color w:val="E30917" w:themeColor="accent2"/>
      <w:sz w:val="20"/>
    </w:rPr>
  </w:style>
  <w:style w:type="paragraph" w:customStyle="1" w:styleId="stlKopZwart">
    <w:name w:val="stlKopZwart"/>
    <w:basedOn w:val="stlKopBlauw"/>
    <w:qFormat/>
    <w:rsid w:val="00333528"/>
    <w:pPr>
      <w:tabs>
        <w:tab w:val="left" w:pos="3119"/>
      </w:tabs>
    </w:pPr>
    <w:rPr>
      <w:color w:val="3C3C3C" w:themeColor="text2"/>
    </w:rPr>
  </w:style>
  <w:style w:type="paragraph" w:customStyle="1" w:styleId="stlInformatie">
    <w:name w:val="stlInformatie"/>
    <w:basedOn w:val="Standaard"/>
    <w:qFormat/>
    <w:rsid w:val="00333528"/>
    <w:pPr>
      <w:tabs>
        <w:tab w:val="left" w:pos="3119"/>
      </w:tabs>
    </w:pPr>
    <w:rPr>
      <w:sz w:val="20"/>
    </w:rPr>
  </w:style>
  <w:style w:type="table" w:styleId="Tabelraster">
    <w:name w:val="Table Grid"/>
    <w:basedOn w:val="Standaardtabel"/>
    <w:uiPriority w:val="39"/>
    <w:rsid w:val="005810C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Standaardalinea-lettertype"/>
    <w:uiPriority w:val="99"/>
    <w:unhideWhenUsed/>
    <w:rsid w:val="005810C6"/>
    <w:rPr>
      <w:color w:val="17438B" w:themeColor="hyperlink"/>
      <w:u w:val="single"/>
    </w:rPr>
  </w:style>
  <w:style w:type="paragraph" w:styleId="Koptekst">
    <w:name w:val="header"/>
    <w:basedOn w:val="Standaard"/>
    <w:link w:val="KoptekstChar"/>
    <w:uiPriority w:val="99"/>
    <w:unhideWhenUsed/>
    <w:rsid w:val="005810C6"/>
    <w:pPr>
      <w:tabs>
        <w:tab w:val="center" w:pos="4536"/>
        <w:tab w:val="right" w:pos="9072"/>
      </w:tabs>
      <w:spacing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5810C6"/>
    <w:rPr>
      <w:color w:val="3C3C3C" w:themeColor="text2"/>
      <w:sz w:val="18"/>
    </w:rPr>
  </w:style>
  <w:style w:type="paragraph" w:styleId="Voettekst">
    <w:name w:val="footer"/>
    <w:basedOn w:val="Standaard"/>
    <w:link w:val="VoettekstChar"/>
    <w:uiPriority w:val="99"/>
    <w:unhideWhenUsed/>
    <w:rsid w:val="005810C6"/>
    <w:pPr>
      <w:tabs>
        <w:tab w:val="center" w:pos="4536"/>
        <w:tab w:val="right" w:pos="9072"/>
      </w:tabs>
      <w:spacing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5810C6"/>
    <w:rPr>
      <w:color w:val="3C3C3C" w:themeColor="text2"/>
      <w:sz w:val="18"/>
    </w:rPr>
  </w:style>
  <w:style w:type="paragraph" w:customStyle="1" w:styleId="stlPaginaTitelBlauw">
    <w:name w:val="stlPaginaTitelBlauw"/>
    <w:basedOn w:val="stlPaginaTitelRood"/>
    <w:qFormat/>
    <w:rsid w:val="00B81C63"/>
    <w:rPr>
      <w:color w:val="17438B" w:themeColor="accent1"/>
    </w:rPr>
  </w:style>
  <w:style w:type="numbering" w:customStyle="1" w:styleId="stlOLVGOpsomming">
    <w:name w:val="stlOLVGOpsomming"/>
    <w:basedOn w:val="Geenlijst"/>
    <w:uiPriority w:val="99"/>
    <w:rsid w:val="00542CA8"/>
    <w:pPr>
      <w:numPr>
        <w:numId w:val="1"/>
      </w:numPr>
    </w:pPr>
  </w:style>
  <w:style w:type="paragraph" w:styleId="Lijstalinea">
    <w:name w:val="List Paragraph"/>
    <w:basedOn w:val="Standaard"/>
    <w:uiPriority w:val="34"/>
    <w:qFormat/>
    <w:rsid w:val="00F2113F"/>
    <w:pPr>
      <w:ind w:left="720"/>
      <w:contextualSpacing/>
    </w:pPr>
  </w:style>
  <w:style w:type="character" w:styleId="Verwijzingopmerking">
    <w:name w:val="annotation reference"/>
    <w:basedOn w:val="Standaardalinea-lettertype"/>
    <w:uiPriority w:val="99"/>
    <w:semiHidden/>
    <w:unhideWhenUsed/>
    <w:rsid w:val="00DC4DBC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DC4DBC"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DC4DBC"/>
    <w:rPr>
      <w:color w:val="3C3C3C" w:themeColor="text2"/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DC4DBC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DC4DBC"/>
    <w:rPr>
      <w:b/>
      <w:bCs/>
      <w:color w:val="3C3C3C" w:themeColor="text2"/>
      <w:sz w:val="20"/>
      <w:szCs w:val="20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DC4DB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DC4DBC"/>
    <w:rPr>
      <w:rFonts w:ascii="Tahoma" w:hAnsi="Tahoma" w:cs="Tahoma"/>
      <w:color w:val="3C3C3C" w:themeColor="text2"/>
      <w:sz w:val="16"/>
      <w:szCs w:val="16"/>
    </w:rPr>
  </w:style>
  <w:style w:type="character" w:styleId="GevolgdeHyperlink">
    <w:name w:val="FollowedHyperlink"/>
    <w:basedOn w:val="Standaardalinea-lettertype"/>
    <w:uiPriority w:val="99"/>
    <w:semiHidden/>
    <w:unhideWhenUsed/>
    <w:rsid w:val="00DC2413"/>
    <w:rPr>
      <w:color w:val="E30917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i.s.rering-dejong@olvg.nl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image" Target="media/image1.pn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Kantoorthema">
  <a:themeElements>
    <a:clrScheme name="OLVG">
      <a:dk1>
        <a:srgbClr val="17438B"/>
      </a:dk1>
      <a:lt1>
        <a:srgbClr val="FFFFFF"/>
      </a:lt1>
      <a:dk2>
        <a:srgbClr val="3C3C3C"/>
      </a:dk2>
      <a:lt2>
        <a:srgbClr val="FFFFFF"/>
      </a:lt2>
      <a:accent1>
        <a:srgbClr val="17438B"/>
      </a:accent1>
      <a:accent2>
        <a:srgbClr val="E30917"/>
      </a:accent2>
      <a:accent3>
        <a:srgbClr val="E1CAB9"/>
      </a:accent3>
      <a:accent4>
        <a:srgbClr val="3C3C3C"/>
      </a:accent4>
      <a:accent5>
        <a:srgbClr val="7D8189"/>
      </a:accent5>
      <a:accent6>
        <a:srgbClr val="FFDD04"/>
      </a:accent6>
      <a:hlink>
        <a:srgbClr val="17438B"/>
      </a:hlink>
      <a:folHlink>
        <a:srgbClr val="E30917"/>
      </a:folHlink>
    </a:clrScheme>
    <a:fontScheme name="OLVG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38FFC242D043144AAC6B9C354EF986A" ma:contentTypeVersion="0" ma:contentTypeDescription="Een nieuw document maken." ma:contentTypeScope="" ma:versionID="088cc83313e6cea4913b38307d74f699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a17e5968c79d9fe2fc9f8835eee23f58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3387428-9889-4D98-9E9B-E704490911A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CB54D36-96D2-449F-985C-71F5B318A5A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46C59D97-DF40-42C1-98E5-BA535214E9A6}">
  <ds:schemaRefs>
    <ds:schemaRef ds:uri="http://www.w3.org/XML/1998/namespace"/>
    <ds:schemaRef ds:uri="http://schemas.microsoft.com/office/2006/documentManagement/types"/>
    <ds:schemaRef ds:uri="http://purl.org/dc/elements/1.1/"/>
    <ds:schemaRef ds:uri="http://schemas.openxmlformats.org/package/2006/metadata/core-properties"/>
    <ds:schemaRef ds:uri="http://schemas.microsoft.com/office/infopath/2007/PartnerControls"/>
    <ds:schemaRef ds:uri="http://purl.org/dc/terms/"/>
    <ds:schemaRef ds:uri="http://schemas.microsoft.com/office/2006/metadata/properties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5217EF34.dotm</Template>
  <TotalTime>1</TotalTime>
  <Pages>2</Pages>
  <Words>199</Words>
  <Characters>1097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Uitnodiging per e-mail</vt:lpstr>
    </vt:vector>
  </TitlesOfParts>
  <Company>OLVG</Company>
  <LinksUpToDate>false</LinksUpToDate>
  <CharactersWithSpaces>1294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Uitnodiging per e-mail</dc:title>
  <dc:subject>Template voor een e-mail uitnodiging</dc:subject>
  <dc:creator>Zeijpveld, Ronald</dc:creator>
  <dc:description>v1.0</dc:description>
  <cp:lastModifiedBy>Rering - de Jong, Ingrid</cp:lastModifiedBy>
  <cp:revision>4</cp:revision>
  <dcterms:created xsi:type="dcterms:W3CDTF">2017-05-15T08:51:00Z</dcterms:created>
  <dcterms:modified xsi:type="dcterms:W3CDTF">2017-05-16T08:54:00Z</dcterms:modified>
  <cp:category>Huisstijl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0x010100338FFC242D043144AAC6B9C354EF986A</vt:lpwstr>
  </property>
</Properties>
</file>